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965F0" w14:textId="3BFD878D" w:rsidR="00B904FB" w:rsidRPr="006A46F2" w:rsidRDefault="00B904FB">
      <w:pPr>
        <w:rPr>
          <w:rFonts w:cstheme="minorHAnsi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4FB" w:rsidRPr="006A46F2" w14:paraId="0E83151C" w14:textId="77777777" w:rsidTr="00B904FB">
        <w:tc>
          <w:tcPr>
            <w:tcW w:w="9242" w:type="dxa"/>
          </w:tcPr>
          <w:p w14:paraId="3FD89AD4" w14:textId="77777777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73B88D68" w14:textId="77C3FFD3" w:rsidR="00B904FB" w:rsidRPr="006A46F2" w:rsidRDefault="001B1250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  <w:r w:rsidRPr="006A46F2">
              <w:rPr>
                <w:rFonts w:cstheme="minorHAnsi"/>
                <w:b/>
                <w:noProof/>
                <w:sz w:val="40"/>
                <w:szCs w:val="40"/>
                <w:lang w:val="cy-GB"/>
              </w:rPr>
              <w:drawing>
                <wp:inline distT="0" distB="0" distL="0" distR="0" wp14:anchorId="59B7C66A" wp14:editId="602B4A08">
                  <wp:extent cx="1713230" cy="756285"/>
                  <wp:effectExtent l="0" t="0" r="127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15B92F" w14:textId="77777777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3428031C" w14:textId="77777777" w:rsidR="001E1929" w:rsidRPr="006A46F2" w:rsidRDefault="001E1929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  <w:r w:rsidRPr="006A46F2">
              <w:rPr>
                <w:rFonts w:cstheme="minorHAnsi"/>
                <w:b/>
                <w:sz w:val="40"/>
                <w:szCs w:val="40"/>
                <w:lang w:val="cy-GB"/>
              </w:rPr>
              <w:t xml:space="preserve">ADRODDIAD BLYNYDDOL Y LLYWODRAETHWYR </w:t>
            </w:r>
          </w:p>
          <w:p w14:paraId="73246A4E" w14:textId="59913EED" w:rsidR="00B904FB" w:rsidRPr="006A46F2" w:rsidRDefault="001E1929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  <w:r w:rsidRPr="006A46F2">
              <w:rPr>
                <w:rFonts w:cstheme="minorHAnsi"/>
                <w:b/>
                <w:sz w:val="40"/>
                <w:szCs w:val="40"/>
                <w:lang w:val="cy-GB"/>
              </w:rPr>
              <w:t>I'R RHIENI</w:t>
            </w:r>
          </w:p>
          <w:p w14:paraId="570F3250" w14:textId="77777777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7D0A0A30" w14:textId="387571C4" w:rsidR="00B904FB" w:rsidRPr="006A46F2" w:rsidRDefault="001E1929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  <w:r w:rsidRPr="006A46F2">
              <w:rPr>
                <w:rFonts w:cstheme="minorHAnsi"/>
                <w:b/>
                <w:sz w:val="40"/>
                <w:szCs w:val="40"/>
                <w:lang w:val="cy-GB"/>
              </w:rPr>
              <w:t>Ar gyfer y flwyddyn ysgol Medi 2018 i Orffennaf 2019</w:t>
            </w:r>
          </w:p>
          <w:p w14:paraId="0535DF8F" w14:textId="77777777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7ECE17D5" w14:textId="77777777" w:rsidR="00B904FB" w:rsidRPr="006A46F2" w:rsidRDefault="00F14DC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  <w:r w:rsidRPr="006A46F2">
              <w:rPr>
                <w:rFonts w:cstheme="minorHAnsi"/>
                <w:noProof/>
                <w:spacing w:val="61"/>
                <w:sz w:val="20"/>
                <w:lang w:val="cy-GB"/>
              </w:rPr>
              <w:drawing>
                <wp:inline distT="0" distB="0" distL="0" distR="0" wp14:anchorId="5731832C" wp14:editId="25EB9058">
                  <wp:extent cx="3022254" cy="2501265"/>
                  <wp:effectExtent l="19050" t="19050" r="26035" b="13335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54" cy="25012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550FF" w14:textId="4CF3E429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06B121FA" w14:textId="77777777" w:rsidR="00B904FB" w:rsidRPr="006A46F2" w:rsidRDefault="00B904FB" w:rsidP="00B904FB">
            <w:pPr>
              <w:jc w:val="center"/>
              <w:rPr>
                <w:rFonts w:cstheme="minorHAnsi"/>
                <w:b/>
                <w:sz w:val="40"/>
                <w:szCs w:val="40"/>
                <w:lang w:val="cy-GB"/>
              </w:rPr>
            </w:pPr>
          </w:p>
          <w:p w14:paraId="392665C8" w14:textId="6576E8FE" w:rsidR="001E1929" w:rsidRPr="006A46F2" w:rsidRDefault="001E1929" w:rsidP="00D87050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Beth mae Llywodraethwyr yn ei wneud</w:t>
            </w:r>
          </w:p>
          <w:p w14:paraId="5F4E8D09" w14:textId="77777777" w:rsidR="001B1250" w:rsidRPr="006A46F2" w:rsidRDefault="001B1250" w:rsidP="001B1250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DEDB035" w14:textId="2F5166B5" w:rsidR="001B1250" w:rsidRPr="006A46F2" w:rsidRDefault="001E1929" w:rsidP="001B1250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Mae Cyrff Llywodraethu ysgolion yn chwarae rôl allweddol wrth wella safonau o fewn yr ysgol</w:t>
            </w:r>
            <w:r w:rsidR="001B1250" w:rsidRPr="006A46F2">
              <w:rPr>
                <w:rFonts w:cstheme="minorHAnsi"/>
                <w:b/>
                <w:sz w:val="24"/>
                <w:szCs w:val="24"/>
                <w:lang w:val="cy-GB"/>
              </w:rPr>
              <w:t>.</w:t>
            </w:r>
          </w:p>
          <w:p w14:paraId="028DCBE2" w14:textId="795D9B74" w:rsidR="001B1250" w:rsidRPr="006A46F2" w:rsidRDefault="00784465" w:rsidP="00784465">
            <w:pPr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     </w:t>
            </w:r>
          </w:p>
          <w:p w14:paraId="14D33C6D" w14:textId="5F408645" w:rsidR="001B1250" w:rsidRPr="006A46F2" w:rsidRDefault="001E1929" w:rsidP="0078446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Mae ganddynt dyletswydd i hyrwyddo cyflawniad addysgol o'r safonau uchaf</w:t>
            </w:r>
            <w:r w:rsidR="001B1250" w:rsidRPr="006A46F2">
              <w:rPr>
                <w:rFonts w:cstheme="minorHAnsi"/>
                <w:b/>
                <w:sz w:val="24"/>
                <w:szCs w:val="24"/>
                <w:lang w:val="cy-GB"/>
              </w:rPr>
              <w:t>.</w:t>
            </w:r>
          </w:p>
          <w:p w14:paraId="06C1D23B" w14:textId="703004F0" w:rsidR="001B1250" w:rsidRPr="006A46F2" w:rsidRDefault="001E1929" w:rsidP="0078446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Maent yn sefydlu fframwaith strategol ar gyfer yr ysgol</w:t>
            </w:r>
            <w:r w:rsidR="001B1250" w:rsidRPr="006A46F2">
              <w:rPr>
                <w:rFonts w:cstheme="minorHAnsi"/>
                <w:b/>
                <w:sz w:val="24"/>
                <w:szCs w:val="24"/>
                <w:lang w:val="cy-GB"/>
              </w:rPr>
              <w:t>.</w:t>
            </w:r>
          </w:p>
          <w:p w14:paraId="54AAE77E" w14:textId="4040185B" w:rsidR="001B1250" w:rsidRPr="006A46F2" w:rsidRDefault="001E1929" w:rsidP="00784465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Maent yn adolygu'r cynnydd a wnaed yn rheolaidd</w:t>
            </w:r>
            <w:r w:rsidR="001B1250" w:rsidRPr="006A46F2">
              <w:rPr>
                <w:rFonts w:cstheme="minorHAnsi"/>
                <w:b/>
                <w:sz w:val="24"/>
                <w:szCs w:val="24"/>
                <w:lang w:val="cy-GB"/>
              </w:rPr>
              <w:t>.</w:t>
            </w:r>
          </w:p>
          <w:p w14:paraId="1BD1BBAF" w14:textId="4D0A48D6" w:rsidR="00B904FB" w:rsidRPr="006A46F2" w:rsidRDefault="001B1250" w:rsidP="001B1250">
            <w:pPr>
              <w:pStyle w:val="ListParagraph"/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(</w:t>
            </w:r>
            <w:r w:rsidR="001E1929" w:rsidRPr="006A46F2">
              <w:rPr>
                <w:rFonts w:cstheme="minorHAnsi"/>
                <w:b/>
                <w:sz w:val="24"/>
                <w:szCs w:val="24"/>
                <w:lang w:val="cy-GB"/>
              </w:rPr>
              <w:t>Llywodraethwyr Cymru</w:t>
            </w: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)</w:t>
            </w:r>
          </w:p>
          <w:p w14:paraId="33B6FFE0" w14:textId="77777777" w:rsidR="00B904FB" w:rsidRPr="006A46F2" w:rsidRDefault="00B904FB" w:rsidP="00B904FB">
            <w:pPr>
              <w:rPr>
                <w:rFonts w:cstheme="minorHAnsi"/>
                <w:b/>
                <w:sz w:val="40"/>
                <w:szCs w:val="40"/>
                <w:lang w:val="cy-GB"/>
              </w:rPr>
            </w:pPr>
          </w:p>
        </w:tc>
      </w:tr>
    </w:tbl>
    <w:p w14:paraId="55CD99C1" w14:textId="0FD5240D" w:rsidR="001A6CAD" w:rsidRPr="006A46F2" w:rsidRDefault="001A6CAD" w:rsidP="001A6CAD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val="cy-GB" w:eastAsia="en-GB"/>
        </w:rPr>
      </w:pPr>
    </w:p>
    <w:p w14:paraId="510B7A91" w14:textId="77777777" w:rsidR="009F3D01" w:rsidRPr="006A46F2" w:rsidRDefault="009F3D01" w:rsidP="005E57BF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rPr>
          <w:rFonts w:eastAsia="Times New Roman" w:cstheme="minorHAnsi"/>
          <w:sz w:val="20"/>
          <w:szCs w:val="20"/>
          <w:lang w:val="cy-GB" w:eastAsia="en-GB"/>
        </w:rPr>
      </w:pPr>
    </w:p>
    <w:p w14:paraId="0BE445BF" w14:textId="472833CF" w:rsidR="009F3D01" w:rsidRPr="006A46F2" w:rsidRDefault="009F3D01" w:rsidP="009F3D01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noProof/>
          <w:sz w:val="20"/>
          <w:szCs w:val="20"/>
          <w:lang w:val="cy-GB" w:eastAsia="en-GB"/>
        </w:rPr>
        <w:drawing>
          <wp:anchor distT="0" distB="0" distL="114300" distR="114300" simplePos="0" relativeHeight="251661312" behindDoc="0" locked="0" layoutInCell="1" allowOverlap="1" wp14:anchorId="6BE631FD" wp14:editId="4E45B5B2">
            <wp:simplePos x="0" y="0"/>
            <wp:positionH relativeFrom="column">
              <wp:posOffset>-47625</wp:posOffset>
            </wp:positionH>
            <wp:positionV relativeFrom="paragraph">
              <wp:posOffset>3175</wp:posOffset>
            </wp:positionV>
            <wp:extent cx="1714500" cy="754380"/>
            <wp:effectExtent l="0" t="0" r="0" b="7620"/>
            <wp:wrapNone/>
            <wp:docPr id="3" name="Picture 3" descr="log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AD" w:rsidRPr="006A46F2">
        <w:rPr>
          <w:rFonts w:eastAsia="Times New Roman" w:cstheme="minorHAnsi"/>
          <w:sz w:val="20"/>
          <w:szCs w:val="20"/>
          <w:lang w:val="cy-GB" w:eastAsia="en-GB"/>
        </w:rPr>
        <w:t>Trefeg</w:t>
      </w:r>
      <w:r w:rsidRPr="006A46F2">
        <w:rPr>
          <w:rFonts w:eastAsia="Times New Roman" w:cstheme="minorHAnsi"/>
          <w:sz w:val="20"/>
          <w:szCs w:val="20"/>
          <w:lang w:val="cy-GB" w:eastAsia="en-GB"/>
        </w:rPr>
        <w:t>lwys</w:t>
      </w:r>
    </w:p>
    <w:p w14:paraId="252D4151" w14:textId="77777777" w:rsidR="009F3D01" w:rsidRPr="006A46F2" w:rsidRDefault="001A6CAD" w:rsidP="009F3D01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Caersws</w:t>
      </w:r>
    </w:p>
    <w:p w14:paraId="2038708D" w14:textId="360834F2" w:rsidR="001A6CAD" w:rsidRPr="006A46F2" w:rsidRDefault="001A6CAD" w:rsidP="009F3D01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Powys</w:t>
      </w:r>
    </w:p>
    <w:p w14:paraId="7382AC9E" w14:textId="360EF472" w:rsidR="009F3D01" w:rsidRPr="006A46F2" w:rsidRDefault="001A6CAD" w:rsidP="009F3D01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SY17 5PH</w:t>
      </w:r>
    </w:p>
    <w:p w14:paraId="043709B4" w14:textId="7DB9420F" w:rsidR="001A6CAD" w:rsidRPr="006A46F2" w:rsidRDefault="001A6CAD" w:rsidP="009F3D01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Ffôn / Tel:  01686 430644</w:t>
      </w:r>
    </w:p>
    <w:p w14:paraId="4E7BDFBC" w14:textId="77777777" w:rsidR="001A6CAD" w:rsidRPr="006A46F2" w:rsidRDefault="001A6CAD" w:rsidP="001A6CAD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ab/>
      </w:r>
    </w:p>
    <w:p w14:paraId="0143029F" w14:textId="77777777" w:rsidR="001A6CAD" w:rsidRPr="006A46F2" w:rsidRDefault="009E6CFB" w:rsidP="001A6CAD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hyperlink r:id="rId14" w:history="1">
        <w:r w:rsidR="001A6CAD" w:rsidRPr="006A46F2">
          <w:rPr>
            <w:rFonts w:eastAsia="Times New Roman" w:cstheme="minorHAnsi"/>
            <w:color w:val="0000FF"/>
            <w:sz w:val="20"/>
            <w:szCs w:val="20"/>
            <w:u w:val="single"/>
            <w:lang w:val="cy-GB" w:eastAsia="en-GB"/>
          </w:rPr>
          <w:t>swyddfa@dyffryntrannon.powys.sch.uk</w:t>
        </w:r>
      </w:hyperlink>
    </w:p>
    <w:p w14:paraId="02C840A4" w14:textId="77777777" w:rsidR="001A6CAD" w:rsidRPr="006A46F2" w:rsidRDefault="009E6CFB" w:rsidP="001A6CAD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hyperlink r:id="rId15" w:history="1">
        <w:r w:rsidR="001A6CAD" w:rsidRPr="006A46F2">
          <w:rPr>
            <w:rFonts w:eastAsia="Times New Roman" w:cstheme="minorHAnsi"/>
            <w:color w:val="0000FF"/>
            <w:sz w:val="20"/>
            <w:szCs w:val="20"/>
            <w:u w:val="single"/>
            <w:lang w:val="cy-GB" w:eastAsia="en-GB"/>
          </w:rPr>
          <w:t>www.dyffryntrannon.powys.sch.uk</w:t>
        </w:r>
      </w:hyperlink>
    </w:p>
    <w:p w14:paraId="576493DE" w14:textId="77777777" w:rsidR="001A6CAD" w:rsidRPr="006A46F2" w:rsidRDefault="001A6CAD" w:rsidP="001A6CAD">
      <w:pPr>
        <w:widowControl w:val="0"/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</w:p>
    <w:p w14:paraId="48898B24" w14:textId="77777777" w:rsidR="001A6CAD" w:rsidRPr="006A46F2" w:rsidRDefault="001A6CAD" w:rsidP="001A6CAD">
      <w:pPr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b/>
          <w:sz w:val="20"/>
          <w:szCs w:val="20"/>
          <w:lang w:val="cy-GB" w:eastAsia="en-GB"/>
        </w:rPr>
        <w:t>Pennaeth / Headteacher</w:t>
      </w:r>
    </w:p>
    <w:p w14:paraId="5FABCD5A" w14:textId="77777777" w:rsidR="001A6CAD" w:rsidRPr="006A46F2" w:rsidRDefault="001A6CAD" w:rsidP="001A6CAD">
      <w:pPr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Mrs Caroline Harries</w:t>
      </w:r>
    </w:p>
    <w:p w14:paraId="5CF1D766" w14:textId="77777777" w:rsidR="001A6CAD" w:rsidRPr="006A46F2" w:rsidRDefault="001A6CAD" w:rsidP="001A6CAD">
      <w:pPr>
        <w:tabs>
          <w:tab w:val="left" w:pos="2550"/>
          <w:tab w:val="left" w:pos="3400"/>
          <w:tab w:val="left" w:pos="4251"/>
        </w:tabs>
        <w:spacing w:after="0" w:line="240" w:lineRule="auto"/>
        <w:jc w:val="both"/>
        <w:rPr>
          <w:rFonts w:eastAsia="Times New Roman" w:cstheme="minorHAnsi"/>
          <w:sz w:val="20"/>
          <w:szCs w:val="20"/>
          <w:lang w:val="cy-GB" w:eastAsia="en-GB"/>
        </w:rPr>
      </w:pPr>
    </w:p>
    <w:p w14:paraId="44E15EDD" w14:textId="77777777" w:rsidR="001A6CAD" w:rsidRPr="006A46F2" w:rsidRDefault="001A6CAD" w:rsidP="001A6CAD">
      <w:pPr>
        <w:tabs>
          <w:tab w:val="left" w:pos="2550"/>
          <w:tab w:val="left" w:pos="3400"/>
          <w:tab w:val="left" w:pos="4251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val="cy-GB" w:eastAsia="en-GB"/>
        </w:rPr>
      </w:pPr>
      <w:r w:rsidRPr="006A46F2">
        <w:rPr>
          <w:rFonts w:eastAsia="Times New Roman" w:cstheme="minorHAnsi"/>
          <w:sz w:val="20"/>
          <w:szCs w:val="20"/>
          <w:lang w:val="cy-GB" w:eastAsia="en-GB"/>
        </w:rPr>
        <w:t>“Pethau bach, pob peth o bwys, yma yn Nhrefeglwys.”</w:t>
      </w:r>
    </w:p>
    <w:p w14:paraId="150112F6" w14:textId="77777777" w:rsidR="001A6CAD" w:rsidRPr="006A46F2" w:rsidRDefault="001A6CAD" w:rsidP="001A6CAD">
      <w:pPr>
        <w:tabs>
          <w:tab w:val="left" w:pos="2550"/>
          <w:tab w:val="left" w:pos="3400"/>
          <w:tab w:val="left" w:pos="4251"/>
        </w:tabs>
        <w:spacing w:after="0" w:line="240" w:lineRule="auto"/>
        <w:rPr>
          <w:rFonts w:eastAsia="Times New Roman" w:cstheme="minorHAnsi"/>
          <w:sz w:val="20"/>
          <w:szCs w:val="20"/>
          <w:lang w:val="cy-GB" w:eastAsia="en-GB"/>
        </w:rPr>
      </w:pPr>
    </w:p>
    <w:p w14:paraId="65413690" w14:textId="3D0E2CD4" w:rsidR="00B904FB" w:rsidRPr="006A46F2" w:rsidRDefault="001E1929" w:rsidP="00B904FB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Ionawr</w:t>
      </w:r>
      <w:r w:rsidR="00B904FB" w:rsidRPr="006A46F2">
        <w:rPr>
          <w:rFonts w:cstheme="minorHAnsi"/>
          <w:b/>
          <w:sz w:val="24"/>
          <w:szCs w:val="24"/>
          <w:lang w:val="cy-GB"/>
        </w:rPr>
        <w:t>2020</w:t>
      </w:r>
    </w:p>
    <w:p w14:paraId="240D5F1B" w14:textId="1944D453" w:rsidR="001E1929" w:rsidRPr="006A46F2" w:rsidRDefault="001E1929" w:rsidP="00D87050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Annwyl Rieni/Gofalwyr</w:t>
      </w:r>
    </w:p>
    <w:p w14:paraId="07B12404" w14:textId="7473C164" w:rsidR="00B904FB" w:rsidRPr="006A46F2" w:rsidRDefault="001E1929" w:rsidP="00B904FB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Mae'n bleser gennyf gyflwyno adroddiad blynyddol 2018 – 2019 llywodraethwyr i rieni</w:t>
      </w:r>
      <w:r w:rsidR="00B904FB" w:rsidRPr="006A46F2">
        <w:rPr>
          <w:rFonts w:cstheme="minorHAnsi"/>
          <w:sz w:val="24"/>
          <w:szCs w:val="24"/>
          <w:lang w:val="cy-GB"/>
        </w:rPr>
        <w:t>.</w:t>
      </w:r>
    </w:p>
    <w:p w14:paraId="31BF6CD8" w14:textId="77644DA7" w:rsidR="006806BC" w:rsidRPr="006A46F2" w:rsidRDefault="001E1929" w:rsidP="001E192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Mae corff llywodraethol Ysgol Dyffryn Trannon wedi penderfynu, yn unol ag adran 94 o Ddeddf Safonau a Threfniadaeth Ysgolion (Cymru) 2013, y dylid dosbarthu adroddiad cryno i rieni. Bydd cyfarfodydd rhwng rhieni a llywodraethwyr yn cael eu cynnal pan fydd rhieni yn deisebu ar gyfer cyfarfod neu os yw'r corff llywodraethu yn teimlo bod angen galw cyfarfod i drafod mater penodol.  Mae canllawiau i rieni ynghylch y broses o ddeisebu am gyfarfod ar gael o'r ysgol.</w:t>
      </w:r>
    </w:p>
    <w:p w14:paraId="17BF6793" w14:textId="01939C19" w:rsidR="00937589" w:rsidRPr="006A46F2" w:rsidRDefault="001E1929" w:rsidP="00B904FB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Yn gyntaf, hoffwn ddechrau drwy ddweud gyda balchder mawr bod disgyblion hyfryd gennym yn ein hysgol.  </w:t>
      </w:r>
      <w:r w:rsidRPr="006A46F2">
        <w:rPr>
          <w:rFonts w:cstheme="minorHAnsi"/>
          <w:lang w:val="cy-GB"/>
        </w:rPr>
        <w:t>Mae</w:t>
      </w:r>
      <w:r w:rsidRPr="006A46F2">
        <w:rPr>
          <w:rFonts w:cstheme="minorHAnsi"/>
          <w:sz w:val="24"/>
          <w:szCs w:val="24"/>
          <w:lang w:val="cy-GB"/>
        </w:rPr>
        <w:t xml:space="preserve"> ymwelwyr â'r ysgol a'r cyhoedd wedi dweud lawer gwaith (adeg teithiau ysgol/digwyddiadau chwaraeon/yr Urdd ac ati) </w:t>
      </w:r>
      <w:r w:rsidR="00820E96" w:rsidRPr="006A46F2">
        <w:rPr>
          <w:rFonts w:cstheme="minorHAnsi"/>
          <w:sz w:val="24"/>
          <w:szCs w:val="24"/>
          <w:lang w:val="cy-GB"/>
        </w:rPr>
        <w:t xml:space="preserve">am </w:t>
      </w:r>
      <w:r w:rsidRPr="006A46F2">
        <w:rPr>
          <w:rFonts w:cstheme="minorHAnsi"/>
          <w:sz w:val="24"/>
          <w:szCs w:val="24"/>
          <w:lang w:val="cy-GB"/>
        </w:rPr>
        <w:t xml:space="preserve">ymddygiad a moesau </w:t>
      </w:r>
      <w:r w:rsidR="00820E96" w:rsidRPr="006A46F2">
        <w:rPr>
          <w:rFonts w:cstheme="minorHAnsi"/>
          <w:sz w:val="24"/>
          <w:szCs w:val="24"/>
          <w:lang w:val="cy-GB"/>
        </w:rPr>
        <w:t xml:space="preserve">arbennig </w:t>
      </w:r>
      <w:r w:rsidRPr="006A46F2">
        <w:rPr>
          <w:rFonts w:cstheme="minorHAnsi"/>
          <w:sz w:val="24"/>
          <w:szCs w:val="24"/>
          <w:lang w:val="cy-GB"/>
        </w:rPr>
        <w:t>ein disgyblion.</w:t>
      </w:r>
      <w:r w:rsidR="00675A93" w:rsidRPr="006A46F2">
        <w:rPr>
          <w:rFonts w:cstheme="minorHAnsi"/>
          <w:sz w:val="24"/>
          <w:szCs w:val="24"/>
          <w:lang w:val="cy-GB"/>
        </w:rPr>
        <w:t xml:space="preserve"> </w:t>
      </w:r>
    </w:p>
    <w:p w14:paraId="24F5225C" w14:textId="65A5BAC3" w:rsidR="00937589" w:rsidRPr="006A46F2" w:rsidRDefault="00820E96" w:rsidP="00B904FB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Mae'r gefnogaeth a ddangoswyd gan gyfeillion yr ysgol wedi bod yn ardderchog fel erioed, a hoffwn ddiolch iddynt am y £400 tuag at dripiau'r haf.</w:t>
      </w:r>
      <w:r w:rsidR="00093B39" w:rsidRPr="006A46F2">
        <w:rPr>
          <w:rFonts w:cstheme="minorHAnsi"/>
          <w:sz w:val="24"/>
          <w:szCs w:val="24"/>
          <w:lang w:val="cy-GB"/>
        </w:rPr>
        <w:t xml:space="preserve"> </w:t>
      </w:r>
    </w:p>
    <w:p w14:paraId="4037F6AC" w14:textId="1304463F" w:rsidR="00B904FB" w:rsidRPr="006A46F2" w:rsidRDefault="00820E96" w:rsidP="00D515C3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Hoffwn achub ar y cyfle hwn i ddiolch i'm cydweithwyr ar y corff llywodraethu am eu cefnogaeth a'u hymrwymiad yn eu dyletswyddau fel llywodraethwyr, ac i ddiolch yn bersonol i holl staff, disgyblion, rhieni </w:t>
      </w:r>
      <w:r w:rsidRPr="006A46F2">
        <w:rPr>
          <w:rFonts w:cstheme="minorHAnsi"/>
          <w:lang w:val="cy-GB"/>
        </w:rPr>
        <w:t xml:space="preserve">a chyfeillion </w:t>
      </w:r>
      <w:r w:rsidRPr="006A46F2">
        <w:rPr>
          <w:rFonts w:cstheme="minorHAnsi"/>
          <w:sz w:val="24"/>
          <w:szCs w:val="24"/>
          <w:lang w:val="cy-GB"/>
        </w:rPr>
        <w:t>Ysgol Dyffryn Trannon.</w:t>
      </w:r>
    </w:p>
    <w:p w14:paraId="3DFF079D" w14:textId="1A45654B" w:rsidR="00B904FB" w:rsidRPr="006A46F2" w:rsidRDefault="00820E96">
      <w:pPr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Yn gywir</w:t>
      </w:r>
      <w:r w:rsidR="001438CF" w:rsidRPr="006A46F2">
        <w:rPr>
          <w:rFonts w:cstheme="minorHAnsi"/>
          <w:b/>
          <w:sz w:val="24"/>
          <w:szCs w:val="24"/>
          <w:lang w:val="cy-GB"/>
        </w:rPr>
        <w:t xml:space="preserve">    </w:t>
      </w:r>
    </w:p>
    <w:p w14:paraId="7BD3F7C9" w14:textId="77777777" w:rsidR="00CD7827" w:rsidRPr="006A46F2" w:rsidRDefault="00CD7827">
      <w:pPr>
        <w:rPr>
          <w:rFonts w:cstheme="minorHAnsi"/>
          <w:b/>
          <w:sz w:val="24"/>
          <w:szCs w:val="24"/>
          <w:lang w:val="cy-GB"/>
        </w:rPr>
      </w:pPr>
    </w:p>
    <w:p w14:paraId="1B132E69" w14:textId="77777777" w:rsidR="00820E96" w:rsidRPr="006A46F2" w:rsidRDefault="00820E96" w:rsidP="00D87050">
      <w:pPr>
        <w:spacing w:after="0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Adrian Thomas</w:t>
      </w:r>
    </w:p>
    <w:p w14:paraId="49E82399" w14:textId="515EA385" w:rsidR="00820E96" w:rsidRPr="006A46F2" w:rsidRDefault="00820E96" w:rsidP="00D87050">
      <w:pPr>
        <w:spacing w:after="0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Cadeirydd y Llywodraethwyr</w:t>
      </w:r>
    </w:p>
    <w:p w14:paraId="47A08716" w14:textId="69AA79EC" w:rsidR="006F68F8" w:rsidRPr="006A46F2" w:rsidRDefault="00820E96" w:rsidP="006F68F8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Ysgol Dyffryn Trannon</w:t>
      </w:r>
    </w:p>
    <w:p w14:paraId="6AF13A47" w14:textId="77777777" w:rsidR="00D515C3" w:rsidRPr="006A46F2" w:rsidRDefault="00D515C3" w:rsidP="006F68F8">
      <w:pPr>
        <w:spacing w:after="0"/>
        <w:jc w:val="center"/>
        <w:rPr>
          <w:rFonts w:cstheme="minorHAnsi"/>
          <w:b/>
          <w:sz w:val="24"/>
          <w:szCs w:val="24"/>
          <w:lang w:val="cy-GB"/>
        </w:rPr>
      </w:pPr>
    </w:p>
    <w:p w14:paraId="770F4132" w14:textId="13757EB7" w:rsidR="00CD7827" w:rsidRPr="006A46F2" w:rsidRDefault="00820E96" w:rsidP="00E13478">
      <w:pPr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lastRenderedPageBreak/>
        <w:t>AELODAETH BRESENNOL Y CORFF LLYWODRAETHOL</w:t>
      </w:r>
    </w:p>
    <w:p w14:paraId="1F451034" w14:textId="77777777" w:rsidR="00E13478" w:rsidRPr="006A46F2" w:rsidRDefault="00E13478" w:rsidP="00E13478">
      <w:pPr>
        <w:jc w:val="center"/>
        <w:rPr>
          <w:rFonts w:cstheme="minorHAnsi"/>
          <w:b/>
          <w:sz w:val="24"/>
          <w:szCs w:val="24"/>
          <w:lang w:val="cy-GB"/>
        </w:rPr>
      </w:pPr>
    </w:p>
    <w:tbl>
      <w:tblPr>
        <w:tblStyle w:val="TableGrid"/>
        <w:tblW w:w="10561" w:type="dxa"/>
        <w:tblInd w:w="-785" w:type="dxa"/>
        <w:tblLook w:val="04A0" w:firstRow="1" w:lastRow="0" w:firstColumn="1" w:lastColumn="0" w:noHBand="0" w:noVBand="1"/>
      </w:tblPr>
      <w:tblGrid>
        <w:gridCol w:w="1994"/>
        <w:gridCol w:w="2096"/>
        <w:gridCol w:w="1591"/>
        <w:gridCol w:w="2146"/>
        <w:gridCol w:w="2734"/>
      </w:tblGrid>
      <w:tr w:rsidR="00820E96" w:rsidRPr="006A46F2" w14:paraId="44639929" w14:textId="77777777" w:rsidTr="00070992">
        <w:tc>
          <w:tcPr>
            <w:tcW w:w="1994" w:type="dxa"/>
          </w:tcPr>
          <w:p w14:paraId="378B6A3E" w14:textId="7EA6C861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MATH O LYWODRAETHWR</w:t>
            </w:r>
          </w:p>
          <w:p w14:paraId="7A778DB5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57845A01" w14:textId="394F2B2A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ENW’R LLYWODRAETHWR</w:t>
            </w:r>
          </w:p>
        </w:tc>
        <w:tc>
          <w:tcPr>
            <w:tcW w:w="1591" w:type="dxa"/>
          </w:tcPr>
          <w:p w14:paraId="2A5C2BFB" w14:textId="1E63C494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PENODWYD</w:t>
            </w:r>
          </w:p>
        </w:tc>
        <w:tc>
          <w:tcPr>
            <w:tcW w:w="2146" w:type="dxa"/>
          </w:tcPr>
          <w:p w14:paraId="7212F093" w14:textId="6BA9F2BE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DIWEDD Y PENODIAD</w:t>
            </w:r>
          </w:p>
        </w:tc>
        <w:tc>
          <w:tcPr>
            <w:tcW w:w="2734" w:type="dxa"/>
          </w:tcPr>
          <w:p w14:paraId="5BA42D1D" w14:textId="74F75DDE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SWYDD</w:t>
            </w:r>
          </w:p>
        </w:tc>
      </w:tr>
      <w:tr w:rsidR="00820E96" w:rsidRPr="006A46F2" w14:paraId="05667679" w14:textId="77777777" w:rsidTr="00070992">
        <w:tc>
          <w:tcPr>
            <w:tcW w:w="1994" w:type="dxa"/>
          </w:tcPr>
          <w:p w14:paraId="3BF79BC0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251EF722" w14:textId="313BF722" w:rsidR="00D515C3" w:rsidRPr="006A46F2" w:rsidRDefault="00820E96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Pennaeth </w:t>
            </w:r>
          </w:p>
          <w:p w14:paraId="2FFB99C9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624783F7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6C9E93AA" w14:textId="77777777" w:rsidR="00D515C3" w:rsidRPr="006A46F2" w:rsidRDefault="00D515C3" w:rsidP="00CD7827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Caroline Harries</w:t>
            </w:r>
          </w:p>
        </w:tc>
        <w:tc>
          <w:tcPr>
            <w:tcW w:w="1591" w:type="dxa"/>
          </w:tcPr>
          <w:p w14:paraId="5CFBB7EB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146" w:type="dxa"/>
          </w:tcPr>
          <w:p w14:paraId="1A93C10B" w14:textId="2D1014D3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734" w:type="dxa"/>
          </w:tcPr>
          <w:p w14:paraId="31618635" w14:textId="77777777" w:rsidR="00D515C3" w:rsidRPr="006A46F2" w:rsidRDefault="00D515C3" w:rsidP="00CD7827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6F0FDB2E" w14:textId="77777777" w:rsidTr="00070992">
        <w:tc>
          <w:tcPr>
            <w:tcW w:w="1994" w:type="dxa"/>
          </w:tcPr>
          <w:p w14:paraId="46DBC3EB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77F7DE8B" w14:textId="74EB249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Awdurdod Lleol</w:t>
            </w:r>
          </w:p>
          <w:p w14:paraId="7B2161F8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4AB86174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1E7F6A72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Phyl Davies</w:t>
            </w:r>
          </w:p>
        </w:tc>
        <w:tc>
          <w:tcPr>
            <w:tcW w:w="1591" w:type="dxa"/>
          </w:tcPr>
          <w:p w14:paraId="3F7449CF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DF567A" w14:textId="6B406FBA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4D57AD">
              <w:rPr>
                <w:rFonts w:ascii="Times New Roman" w:hAnsi="Times New Roman" w:cs="Times New Roman"/>
                <w:sz w:val="24"/>
                <w:szCs w:val="24"/>
              </w:rPr>
              <w:t>01.02.2020</w:t>
            </w:r>
          </w:p>
        </w:tc>
        <w:tc>
          <w:tcPr>
            <w:tcW w:w="2146" w:type="dxa"/>
          </w:tcPr>
          <w:p w14:paraId="19235FF3" w14:textId="3FCBA756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7D249A28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01.02.2024</w:t>
            </w:r>
          </w:p>
        </w:tc>
        <w:tc>
          <w:tcPr>
            <w:tcW w:w="2734" w:type="dxa"/>
          </w:tcPr>
          <w:p w14:paraId="003AE92C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45701267" w14:textId="77777777" w:rsidTr="00070992">
        <w:tc>
          <w:tcPr>
            <w:tcW w:w="1994" w:type="dxa"/>
          </w:tcPr>
          <w:p w14:paraId="4E585545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6AAA5DAB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Awdurdod Lleol</w:t>
            </w:r>
          </w:p>
          <w:p w14:paraId="081A0B7E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6A37973E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71B227BF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Iwan Owen</w:t>
            </w:r>
          </w:p>
        </w:tc>
        <w:tc>
          <w:tcPr>
            <w:tcW w:w="1591" w:type="dxa"/>
          </w:tcPr>
          <w:p w14:paraId="220B1122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1C920F" w14:textId="1D9D01D2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4D57AD">
              <w:rPr>
                <w:rFonts w:ascii="Times New Roman" w:hAnsi="Times New Roman" w:cs="Times New Roman"/>
                <w:sz w:val="24"/>
                <w:szCs w:val="24"/>
              </w:rPr>
              <w:t>01.02.2019</w:t>
            </w:r>
          </w:p>
        </w:tc>
        <w:tc>
          <w:tcPr>
            <w:tcW w:w="2146" w:type="dxa"/>
          </w:tcPr>
          <w:p w14:paraId="5AABBEC0" w14:textId="4D053DB1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09C1A90A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01.02.2023</w:t>
            </w:r>
          </w:p>
        </w:tc>
        <w:tc>
          <w:tcPr>
            <w:tcW w:w="2734" w:type="dxa"/>
          </w:tcPr>
          <w:p w14:paraId="657E9D94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247FF35B" w14:textId="77777777" w:rsidTr="00070992">
        <w:tc>
          <w:tcPr>
            <w:tcW w:w="1994" w:type="dxa"/>
          </w:tcPr>
          <w:p w14:paraId="777ED8E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852F2F3" w14:textId="704D862E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Awdurdod Llai</w:t>
            </w:r>
          </w:p>
          <w:p w14:paraId="013F2B93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6F774AF7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E83D826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Nick Bennett</w:t>
            </w:r>
          </w:p>
        </w:tc>
        <w:tc>
          <w:tcPr>
            <w:tcW w:w="1591" w:type="dxa"/>
          </w:tcPr>
          <w:p w14:paraId="2B5B9F2C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57F6D" w14:textId="74F61234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4D57AD">
              <w:rPr>
                <w:rFonts w:ascii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2146" w:type="dxa"/>
          </w:tcPr>
          <w:p w14:paraId="3307F6E8" w14:textId="2C1C235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397F899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01.09.2023</w:t>
            </w:r>
          </w:p>
        </w:tc>
        <w:tc>
          <w:tcPr>
            <w:tcW w:w="2734" w:type="dxa"/>
          </w:tcPr>
          <w:p w14:paraId="0828E904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7746F311" w14:textId="77777777" w:rsidTr="00070992">
        <w:tc>
          <w:tcPr>
            <w:tcW w:w="1994" w:type="dxa"/>
          </w:tcPr>
          <w:p w14:paraId="5BA7A6AD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9B212AA" w14:textId="3048FF66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Cymuned</w:t>
            </w:r>
          </w:p>
          <w:p w14:paraId="4F82D91A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69CF9003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AD4AD90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Tirion Jones</w:t>
            </w:r>
          </w:p>
        </w:tc>
        <w:tc>
          <w:tcPr>
            <w:tcW w:w="1591" w:type="dxa"/>
          </w:tcPr>
          <w:p w14:paraId="1F255013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960C40" w14:textId="757DB40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4D57AD">
              <w:rPr>
                <w:rFonts w:ascii="Times New Roman" w:hAnsi="Times New Roman" w:cs="Times New Roman"/>
                <w:sz w:val="24"/>
                <w:szCs w:val="24"/>
              </w:rPr>
              <w:t>01.09.2019</w:t>
            </w:r>
          </w:p>
        </w:tc>
        <w:tc>
          <w:tcPr>
            <w:tcW w:w="2146" w:type="dxa"/>
          </w:tcPr>
          <w:p w14:paraId="2C134B6D" w14:textId="72764DD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7B414D77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01.09.2023</w:t>
            </w:r>
          </w:p>
        </w:tc>
        <w:tc>
          <w:tcPr>
            <w:tcW w:w="2734" w:type="dxa"/>
          </w:tcPr>
          <w:p w14:paraId="1345C944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37D67AE2" w14:textId="77777777" w:rsidTr="00070992">
        <w:tc>
          <w:tcPr>
            <w:tcW w:w="1994" w:type="dxa"/>
          </w:tcPr>
          <w:p w14:paraId="77E7CA4F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124931B6" w14:textId="2950A163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Cymuned</w:t>
            </w:r>
          </w:p>
          <w:p w14:paraId="1D04D415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5D48EF9C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21D2689" w14:textId="39E90924" w:rsidR="00070992" w:rsidRPr="006A46F2" w:rsidRDefault="00070992" w:rsidP="00070992">
            <w:pPr>
              <w:jc w:val="center"/>
              <w:rPr>
                <w:rFonts w:cstheme="minorHAnsi"/>
                <w:bCs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Cs/>
                <w:sz w:val="24"/>
                <w:szCs w:val="24"/>
                <w:lang w:val="cy-GB"/>
              </w:rPr>
              <w:t>Eifion Evans</w:t>
            </w:r>
          </w:p>
        </w:tc>
        <w:tc>
          <w:tcPr>
            <w:tcW w:w="1591" w:type="dxa"/>
          </w:tcPr>
          <w:p w14:paraId="72715E0A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81B4A" w14:textId="0231A7A3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01.02.2020</w:t>
            </w:r>
          </w:p>
        </w:tc>
        <w:tc>
          <w:tcPr>
            <w:tcW w:w="2146" w:type="dxa"/>
          </w:tcPr>
          <w:p w14:paraId="525880A2" w14:textId="77777777" w:rsidR="0007099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35C4111" w14:textId="3A510C7A" w:rsidR="00070992" w:rsidRPr="00070992" w:rsidRDefault="00070992" w:rsidP="00070992">
            <w:pPr>
              <w:jc w:val="center"/>
              <w:rPr>
                <w:rFonts w:cstheme="minorHAnsi"/>
                <w:bCs/>
                <w:sz w:val="24"/>
                <w:szCs w:val="24"/>
                <w:lang w:val="cy-GB"/>
              </w:rPr>
            </w:pPr>
            <w:r w:rsidRPr="00070992">
              <w:rPr>
                <w:rFonts w:cstheme="minorHAnsi"/>
                <w:bCs/>
                <w:sz w:val="24"/>
                <w:szCs w:val="24"/>
                <w:lang w:val="cy-GB"/>
              </w:rPr>
              <w:t>01.02.2024</w:t>
            </w:r>
          </w:p>
        </w:tc>
        <w:tc>
          <w:tcPr>
            <w:tcW w:w="2734" w:type="dxa"/>
          </w:tcPr>
          <w:p w14:paraId="45390736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7AACF73F" w14:textId="77777777" w:rsidTr="00070992">
        <w:tc>
          <w:tcPr>
            <w:tcW w:w="1994" w:type="dxa"/>
          </w:tcPr>
          <w:p w14:paraId="3A3508E4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1FA2F609" w14:textId="6DC6440F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Rhiant</w:t>
            </w:r>
          </w:p>
          <w:p w14:paraId="49C57DA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38715278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6E759C49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Adrian Thomas</w:t>
            </w:r>
          </w:p>
        </w:tc>
        <w:tc>
          <w:tcPr>
            <w:tcW w:w="1591" w:type="dxa"/>
          </w:tcPr>
          <w:p w14:paraId="45F8D163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7EE5AD" w14:textId="75858D25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C8334C">
              <w:rPr>
                <w:rFonts w:ascii="Times New Roman" w:hAnsi="Times New Roman" w:cs="Times New Roman"/>
                <w:sz w:val="24"/>
                <w:szCs w:val="24"/>
              </w:rPr>
              <w:t>01.11.2018</w:t>
            </w:r>
          </w:p>
        </w:tc>
        <w:tc>
          <w:tcPr>
            <w:tcW w:w="2146" w:type="dxa"/>
          </w:tcPr>
          <w:p w14:paraId="30F97C6E" w14:textId="0E0BC485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6E274E9E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01.11.2022</w:t>
            </w:r>
          </w:p>
        </w:tc>
        <w:tc>
          <w:tcPr>
            <w:tcW w:w="2734" w:type="dxa"/>
          </w:tcPr>
          <w:p w14:paraId="74FFE84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187DCBF9" w14:textId="06080BF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Cadeirydd</w:t>
            </w:r>
          </w:p>
          <w:p w14:paraId="2D06D883" w14:textId="013275F8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(2019 - 2020)</w:t>
            </w:r>
          </w:p>
        </w:tc>
      </w:tr>
      <w:tr w:rsidR="00070992" w:rsidRPr="006A46F2" w14:paraId="3B2DEA8E" w14:textId="77777777" w:rsidTr="00070992">
        <w:tc>
          <w:tcPr>
            <w:tcW w:w="1994" w:type="dxa"/>
          </w:tcPr>
          <w:p w14:paraId="58962E09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1470FCBE" w14:textId="40D495E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Rhiant</w:t>
            </w:r>
          </w:p>
          <w:p w14:paraId="4D9CC6F6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12899F37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4ADBE46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David Gethin</w:t>
            </w:r>
          </w:p>
        </w:tc>
        <w:tc>
          <w:tcPr>
            <w:tcW w:w="1591" w:type="dxa"/>
          </w:tcPr>
          <w:p w14:paraId="1F84AE8B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05F93B" w14:textId="4028C5C4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C8334C">
              <w:rPr>
                <w:rFonts w:ascii="Times New Roman" w:hAnsi="Times New Roman" w:cs="Times New Roman"/>
                <w:sz w:val="24"/>
                <w:szCs w:val="24"/>
              </w:rPr>
              <w:t>10.02.2016</w:t>
            </w:r>
          </w:p>
        </w:tc>
        <w:tc>
          <w:tcPr>
            <w:tcW w:w="2146" w:type="dxa"/>
          </w:tcPr>
          <w:p w14:paraId="58694D3C" w14:textId="433E0300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AC4CD6A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10.02.2020</w:t>
            </w:r>
          </w:p>
        </w:tc>
        <w:tc>
          <w:tcPr>
            <w:tcW w:w="2734" w:type="dxa"/>
          </w:tcPr>
          <w:p w14:paraId="4B093473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7716157D" w14:textId="77777777" w:rsidTr="00070992">
        <w:tc>
          <w:tcPr>
            <w:tcW w:w="1994" w:type="dxa"/>
          </w:tcPr>
          <w:p w14:paraId="6B8C2E1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36887C8A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Rhiant</w:t>
            </w:r>
          </w:p>
          <w:p w14:paraId="776592ED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0EC2919A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9586C07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Julia Toy</w:t>
            </w:r>
          </w:p>
        </w:tc>
        <w:tc>
          <w:tcPr>
            <w:tcW w:w="1591" w:type="dxa"/>
          </w:tcPr>
          <w:p w14:paraId="7737BDAD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84B470" w14:textId="30748F02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C8334C">
              <w:rPr>
                <w:rFonts w:ascii="Times New Roman" w:hAnsi="Times New Roman" w:cs="Times New Roman"/>
                <w:sz w:val="24"/>
                <w:szCs w:val="24"/>
              </w:rPr>
              <w:t>14.12.2017</w:t>
            </w:r>
          </w:p>
        </w:tc>
        <w:tc>
          <w:tcPr>
            <w:tcW w:w="2146" w:type="dxa"/>
          </w:tcPr>
          <w:p w14:paraId="30353364" w14:textId="29372B4B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04015DEC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14.12.2021</w:t>
            </w:r>
          </w:p>
          <w:p w14:paraId="437CCB0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734" w:type="dxa"/>
          </w:tcPr>
          <w:p w14:paraId="2584958B" w14:textId="27681914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Is-gadeirydd</w:t>
            </w:r>
          </w:p>
          <w:p w14:paraId="6A69C777" w14:textId="78CBB593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 (2019 - 2020))</w:t>
            </w:r>
          </w:p>
        </w:tc>
      </w:tr>
      <w:tr w:rsidR="00070992" w:rsidRPr="006A46F2" w14:paraId="643DC188" w14:textId="77777777" w:rsidTr="00070992">
        <w:tc>
          <w:tcPr>
            <w:tcW w:w="1994" w:type="dxa"/>
          </w:tcPr>
          <w:p w14:paraId="254366E1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25CE92FE" w14:textId="7A8038C5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Staff Dysgu</w:t>
            </w:r>
          </w:p>
          <w:p w14:paraId="00E9D82B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096" w:type="dxa"/>
          </w:tcPr>
          <w:p w14:paraId="26169E73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CC9576D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Beth Jones</w:t>
            </w:r>
          </w:p>
        </w:tc>
        <w:tc>
          <w:tcPr>
            <w:tcW w:w="1591" w:type="dxa"/>
          </w:tcPr>
          <w:p w14:paraId="029F0EA1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D2A88D" w14:textId="2B00F43B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C8334C">
              <w:rPr>
                <w:rFonts w:ascii="Times New Roman" w:hAnsi="Times New Roman" w:cs="Times New Roman"/>
                <w:sz w:val="24"/>
                <w:szCs w:val="24"/>
              </w:rPr>
              <w:t>28.11.20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6" w:type="dxa"/>
          </w:tcPr>
          <w:p w14:paraId="632BD809" w14:textId="320AFE83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240BB4ED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28.11.2021</w:t>
            </w:r>
          </w:p>
        </w:tc>
        <w:tc>
          <w:tcPr>
            <w:tcW w:w="2734" w:type="dxa"/>
          </w:tcPr>
          <w:p w14:paraId="7028B1E6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7F053EF5" w14:textId="77777777" w:rsidTr="00070992">
        <w:tc>
          <w:tcPr>
            <w:tcW w:w="1994" w:type="dxa"/>
          </w:tcPr>
          <w:p w14:paraId="432E2AAC" w14:textId="6F5D11C2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Staff sydd ddim yn Dysgu</w:t>
            </w:r>
          </w:p>
        </w:tc>
        <w:tc>
          <w:tcPr>
            <w:tcW w:w="2096" w:type="dxa"/>
          </w:tcPr>
          <w:p w14:paraId="5D27D236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5BB857A1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Myra Williams</w:t>
            </w:r>
          </w:p>
        </w:tc>
        <w:tc>
          <w:tcPr>
            <w:tcW w:w="1591" w:type="dxa"/>
          </w:tcPr>
          <w:p w14:paraId="5EA648AF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DD4EB1" w14:textId="2C3F5CD5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C8334C">
              <w:rPr>
                <w:rFonts w:ascii="Times New Roman" w:hAnsi="Times New Roman" w:cs="Times New Roman"/>
                <w:sz w:val="24"/>
                <w:szCs w:val="24"/>
              </w:rPr>
              <w:t>28.11.2017</w:t>
            </w:r>
          </w:p>
        </w:tc>
        <w:tc>
          <w:tcPr>
            <w:tcW w:w="2146" w:type="dxa"/>
          </w:tcPr>
          <w:p w14:paraId="4A06988D" w14:textId="2E991592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7A1723A0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28.11.2021</w:t>
            </w:r>
          </w:p>
        </w:tc>
        <w:tc>
          <w:tcPr>
            <w:tcW w:w="2734" w:type="dxa"/>
          </w:tcPr>
          <w:p w14:paraId="64BE9920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</w:tr>
      <w:tr w:rsidR="00070992" w:rsidRPr="006A46F2" w14:paraId="086F66DC" w14:textId="77777777" w:rsidTr="00070992">
        <w:trPr>
          <w:trHeight w:val="395"/>
        </w:trPr>
        <w:tc>
          <w:tcPr>
            <w:tcW w:w="1994" w:type="dxa"/>
          </w:tcPr>
          <w:p w14:paraId="6CCB05BE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43A82942" w14:textId="0C814A8C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Clerc y Llywodraethwyr</w:t>
            </w:r>
          </w:p>
        </w:tc>
        <w:tc>
          <w:tcPr>
            <w:tcW w:w="2096" w:type="dxa"/>
          </w:tcPr>
          <w:p w14:paraId="25439DB9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2E068665" w14:textId="77777777" w:rsidR="00070992" w:rsidRPr="006A46F2" w:rsidRDefault="00070992" w:rsidP="00070992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Shirley Owen</w:t>
            </w:r>
          </w:p>
        </w:tc>
        <w:tc>
          <w:tcPr>
            <w:tcW w:w="1591" w:type="dxa"/>
          </w:tcPr>
          <w:p w14:paraId="15D92981" w14:textId="77777777" w:rsidR="00070992" w:rsidRDefault="00070992" w:rsidP="00070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C772" w14:textId="4719F056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5546D7">
              <w:rPr>
                <w:rFonts w:ascii="Times New Roman" w:hAnsi="Times New Roman" w:cs="Times New Roman"/>
                <w:sz w:val="24"/>
                <w:szCs w:val="24"/>
              </w:rPr>
              <w:t>01.11.2016</w:t>
            </w:r>
          </w:p>
        </w:tc>
        <w:tc>
          <w:tcPr>
            <w:tcW w:w="2146" w:type="dxa"/>
          </w:tcPr>
          <w:p w14:paraId="4B5E8F68" w14:textId="1143AB50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  <w:p w14:paraId="05B063E6" w14:textId="77777777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</w:p>
        </w:tc>
        <w:tc>
          <w:tcPr>
            <w:tcW w:w="2734" w:type="dxa"/>
          </w:tcPr>
          <w:p w14:paraId="5AF51D3C" w14:textId="52C01EFD" w:rsidR="00070992" w:rsidRPr="006A46F2" w:rsidRDefault="00070992" w:rsidP="00070992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Cysylltu trwy’r ysgol</w:t>
            </w:r>
          </w:p>
        </w:tc>
      </w:tr>
    </w:tbl>
    <w:p w14:paraId="376FF214" w14:textId="77777777" w:rsidR="00820E96" w:rsidRPr="006A46F2" w:rsidRDefault="00820E96" w:rsidP="006F68F8">
      <w:pPr>
        <w:rPr>
          <w:rFonts w:cstheme="minorHAnsi"/>
          <w:sz w:val="24"/>
          <w:szCs w:val="24"/>
          <w:lang w:val="cy-GB"/>
        </w:rPr>
      </w:pPr>
    </w:p>
    <w:p w14:paraId="68433038" w14:textId="06B165A7" w:rsidR="00820E96" w:rsidRPr="006A46F2" w:rsidRDefault="00820E96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Pedair blynedd yw tymor y swydd</w:t>
      </w:r>
      <w:r w:rsidR="008B682A" w:rsidRPr="006A46F2">
        <w:rPr>
          <w:rFonts w:cstheme="minorHAnsi"/>
          <w:sz w:val="24"/>
          <w:szCs w:val="24"/>
          <w:lang w:val="cy-GB"/>
        </w:rPr>
        <w:t>.</w:t>
      </w:r>
      <w:r w:rsidR="000F1291" w:rsidRPr="006A46F2">
        <w:rPr>
          <w:rFonts w:cstheme="minorHAnsi"/>
          <w:sz w:val="24"/>
          <w:szCs w:val="24"/>
          <w:lang w:val="cy-GB"/>
        </w:rPr>
        <w:t xml:space="preserve"> </w:t>
      </w:r>
      <w:r w:rsidRPr="006A46F2">
        <w:rPr>
          <w:rFonts w:cstheme="minorHAnsi"/>
          <w:sz w:val="24"/>
          <w:szCs w:val="24"/>
          <w:lang w:val="cy-GB"/>
        </w:rPr>
        <w:t>Bydd etholiad ar gyfer rhiant-lywodraethwyr yn digwydd ym mis Chwefror 2020</w:t>
      </w:r>
      <w:r w:rsidR="000F1291" w:rsidRPr="006A46F2">
        <w:rPr>
          <w:rFonts w:cstheme="minorHAnsi"/>
          <w:sz w:val="24"/>
          <w:szCs w:val="24"/>
          <w:lang w:val="cy-GB"/>
        </w:rPr>
        <w:t>.</w:t>
      </w:r>
      <w:r w:rsidRPr="006A46F2">
        <w:rPr>
          <w:rFonts w:cstheme="minorHAnsi"/>
          <w:b/>
          <w:sz w:val="24"/>
          <w:szCs w:val="24"/>
          <w:lang w:val="cy-GB"/>
        </w:rPr>
        <w:br w:type="page"/>
      </w:r>
    </w:p>
    <w:p w14:paraId="5FF0779D" w14:textId="76B90E3F" w:rsidR="007723E7" w:rsidRPr="006A46F2" w:rsidRDefault="00D87050" w:rsidP="006F68F8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lastRenderedPageBreak/>
        <w:t>Mae prosbectws yr ysgol yn cael ei ddiweddaru ar hyn o bryd</w:t>
      </w:r>
      <w:r w:rsidR="007723E7" w:rsidRPr="006A46F2">
        <w:rPr>
          <w:rFonts w:cstheme="minorHAnsi"/>
          <w:b/>
          <w:sz w:val="24"/>
          <w:szCs w:val="24"/>
          <w:lang w:val="cy-GB"/>
        </w:rPr>
        <w:t xml:space="preserve">.  </w:t>
      </w:r>
      <w:r w:rsidR="001438CF" w:rsidRPr="006A46F2">
        <w:rPr>
          <w:rFonts w:cstheme="minorHAnsi"/>
          <w:b/>
          <w:sz w:val="24"/>
          <w:szCs w:val="24"/>
          <w:lang w:val="cy-GB"/>
        </w:rPr>
        <w:t xml:space="preserve">   </w:t>
      </w:r>
    </w:p>
    <w:p w14:paraId="27299C67" w14:textId="2648457D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cy-GB"/>
        </w:rPr>
      </w:pPr>
      <w:r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Mae adroddiad blynyddol y llywodraethwyr i'r rhieni yn un ffordd y mae llywodraethwyr yn ei defnyddio i hysbysu rhieni am yr ysgol y mae eu plentyn yn ei mynychu</w:t>
      </w:r>
      <w:r w:rsidR="004B4144"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.</w:t>
      </w:r>
    </w:p>
    <w:p w14:paraId="0261D125" w14:textId="2AB1BC50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Yr oedd Deddf Safonau a Threfniadaeth Ysgolion (Cymru) 2013 (y Ddeddf) yn dileu'r gofyniad ar gyrff llywodraethol ysgolion i gynnal cyfarfod blynyddol gyda rhieni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Yn lle hynny, cyflwynwyd trefniadau newydd i alluogi rhieni i ofyn am hyd at dri chyfarfod mewn unrhyw flwyddyn ysgol gyda chorff llywodraethu, ar faterion sydd o bwys iddynt hwy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Os yw rhieni'n dymuno defnyddio eu hawliau o dan y Ddeddf i gynnal cyfarfod, bydd angen bodloni pedwar amod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:</w:t>
      </w:r>
    </w:p>
    <w:p w14:paraId="7DA134FB" w14:textId="1FC0CEE4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cy-GB"/>
        </w:rPr>
      </w:pPr>
      <w:r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1. Bydd angen i rieni godi deiseb i gefnogi cynnal cyfarfod</w:t>
      </w:r>
      <w:r w:rsidR="004B4144"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.</w:t>
      </w:r>
    </w:p>
    <w:p w14:paraId="2C7A7866" w14:textId="3A75190F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Mae rhieni o leiaf 10% o ddisgyblion cofrestredig yr ysgol.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  </w:t>
      </w:r>
      <w:r w:rsidRPr="006A46F2">
        <w:rPr>
          <w:rFonts w:cstheme="minorHAnsi"/>
          <w:color w:val="000000"/>
          <w:sz w:val="24"/>
          <w:szCs w:val="24"/>
          <w:lang w:val="cy-GB"/>
        </w:rPr>
        <w:t>Os yw’n ddeiseb bapur, yna rhaid rhoi llofnod ysgrifenedig yn ogystal ag enw a dosbarth pob plentyn sy'n ddisgybl cofrestredig yn yr ysgol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Os yw'r ddeiseb electronig, y ' llofnod ' sydd ei angen yw'r enw a deipiwyd gan y rhiant ynghyd ag enw a dosbarth pob plentyn sy'n ddisgybl cofrestredig yn yr ysgol a chyfeiriad e-bost pob rhiant sy'n ' llofnodi'r ' ddeiseb electronig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7169AB28" w14:textId="5FB139BE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Cofrestrwyd 118 o blant fel disgyblion gyda'r ysgol hon ar ddechrau'r flwyddyn academaidd hon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Gellir cael union rifau'r gofrestr ar unrhyw adeg yn ystod y flwyddyn o Swyddfa'r ysgol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23202035" w14:textId="2E07898A" w:rsidR="00D87050" w:rsidRPr="006A46F2" w:rsidRDefault="00D87050" w:rsidP="00D87050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cy-GB"/>
        </w:rPr>
      </w:pPr>
      <w:r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2. Rhaid galw'r cyfarfod i drafod materion sy'n effeithio ar yr ysgol</w:t>
      </w:r>
    </w:p>
    <w:p w14:paraId="64EB7EA2" w14:textId="2D6091AF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Ni ellir galw'r cyfarfod i drafod materion megis cynnydd disgyblion unigol, neu i wneud cwyn yn erbyn aelod o staff neu gorff llywodraethol yr ysgol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3965FF91" w14:textId="1F09BA72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Dylai'r ddeiseb gynnwys manylion cryno am y mater/materion i'w trafod, a'r rhesymau dros alw'r cyfarfod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Dylid arddangos y wybodaeth hon yn glir ar frig y ddeiseb, gyda llofnodion rhieni oddi tano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190A3B0A" w14:textId="40291716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cy-GB"/>
        </w:rPr>
      </w:pPr>
      <w:r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3. Gellir cynnal uchafswm o dri chyfarfod yn ystod y flwyddyn ysgol</w:t>
      </w:r>
    </w:p>
    <w:p w14:paraId="3887AE8C" w14:textId="3E8CB26C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Mae'r gyfraith yn caniatáu i rieni ddefnyddio eu hawliau i ofyn am hyd at dri chyfarfod gyda chorff llywodraethol ysgol yn ystod y flwyddyn ysgol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48400860" w14:textId="4329B605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cy-GB"/>
        </w:rPr>
      </w:pPr>
      <w:r w:rsidRPr="006A46F2">
        <w:rPr>
          <w:rFonts w:cstheme="minorHAnsi"/>
          <w:b/>
          <w:bCs/>
          <w:color w:val="000000"/>
          <w:sz w:val="24"/>
          <w:szCs w:val="24"/>
          <w:lang w:val="cy-GB"/>
        </w:rPr>
        <w:t>4. Rhaid bod o leiaf 25 o ddiwrnodau ysgol ar ôl yn y flwyddyn ysgol</w:t>
      </w:r>
    </w:p>
    <w:p w14:paraId="5B8E2AB5" w14:textId="44F5BC22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Mae'r gyfraith yn ei gwneud yn amod bod o leiaf 25 o ddiwrnodau ysgol ar ol yn y flwyddyn ysgol pan ddaw'r ddeiseb i law fel y gellir cynnal y cyfarfod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 xml:space="preserve">.  </w:t>
      </w:r>
      <w:r w:rsidRPr="006A46F2">
        <w:rPr>
          <w:rFonts w:cstheme="minorHAnsi"/>
          <w:color w:val="000000"/>
          <w:sz w:val="24"/>
          <w:szCs w:val="24"/>
          <w:lang w:val="cy-GB"/>
        </w:rPr>
        <w:t>Ystyr "diwrnod ysgol" yw diwrnod pan fo'r ysgol ar agor i ddisgyblion: Nid yw'n cynnwys penwythnosau, gwyliau cyhoeddus, gwyliau ysgol na diwrnodau HMS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.</w:t>
      </w:r>
    </w:p>
    <w:p w14:paraId="780947CE" w14:textId="77777777" w:rsidR="004B4144" w:rsidRPr="006A46F2" w:rsidRDefault="004B4144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</w:p>
    <w:p w14:paraId="7C490275" w14:textId="77777777" w:rsidR="00934A7E" w:rsidRPr="006A46F2" w:rsidRDefault="00934A7E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</w:p>
    <w:p w14:paraId="0B50FB79" w14:textId="2845C7F1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lastRenderedPageBreak/>
        <w:t>Y cyfeiriad ar gyfer cyflwyno deiseb yn gofyn am gyfarfod gyda chorff llywodraethu'r ysgol hon yw</w:t>
      </w:r>
      <w:r w:rsidR="004B4144" w:rsidRPr="006A46F2">
        <w:rPr>
          <w:rFonts w:cstheme="minorHAnsi"/>
          <w:color w:val="000000"/>
          <w:sz w:val="24"/>
          <w:szCs w:val="24"/>
          <w:lang w:val="cy-GB"/>
        </w:rPr>
        <w:t>:</w:t>
      </w:r>
    </w:p>
    <w:p w14:paraId="7B2B872F" w14:textId="77777777" w:rsidR="00D87050" w:rsidRPr="006A46F2" w:rsidRDefault="00D87050" w:rsidP="00D8705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Clerc Ysgol Dyffryn Trannon</w:t>
      </w:r>
    </w:p>
    <w:p w14:paraId="4FEE2004" w14:textId="77777777" w:rsidR="00D87050" w:rsidRPr="006A46F2" w:rsidRDefault="00D87050" w:rsidP="00D8705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Ysgol Dyffryn Trannon</w:t>
      </w:r>
    </w:p>
    <w:p w14:paraId="7D4F22B9" w14:textId="77777777" w:rsidR="00D87050" w:rsidRPr="006A46F2" w:rsidRDefault="00D87050" w:rsidP="00D8705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Trefeglwys</w:t>
      </w:r>
    </w:p>
    <w:p w14:paraId="5FF41B46" w14:textId="77777777" w:rsidR="00D87050" w:rsidRPr="006A46F2" w:rsidRDefault="00D87050" w:rsidP="00D8705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Caersws</w:t>
      </w:r>
    </w:p>
    <w:p w14:paraId="32C7473D" w14:textId="77777777" w:rsidR="00D87050" w:rsidRPr="006A46F2" w:rsidRDefault="00D87050" w:rsidP="00D8705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>Powys</w:t>
      </w:r>
    </w:p>
    <w:p w14:paraId="30C443DF" w14:textId="2204BDD6" w:rsidR="004B4144" w:rsidRPr="006A46F2" w:rsidRDefault="00D87050" w:rsidP="004B414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i/>
          <w:color w:val="000000"/>
          <w:sz w:val="24"/>
          <w:szCs w:val="24"/>
          <w:lang w:val="cy-GB"/>
        </w:rPr>
      </w:pPr>
      <w:r w:rsidRPr="006A46F2">
        <w:rPr>
          <w:rFonts w:cstheme="minorHAnsi"/>
          <w:i/>
          <w:color w:val="000000"/>
          <w:sz w:val="24"/>
          <w:szCs w:val="24"/>
          <w:lang w:val="cy-GB"/>
        </w:rPr>
        <w:t>SY17 5PH</w:t>
      </w:r>
    </w:p>
    <w:p w14:paraId="746C969A" w14:textId="503FCAC1" w:rsidR="004B4144" w:rsidRPr="006A46F2" w:rsidRDefault="00D87050" w:rsidP="004B4144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cy-GB"/>
        </w:rPr>
      </w:pPr>
      <w:r w:rsidRPr="006A46F2">
        <w:rPr>
          <w:rFonts w:cstheme="minorHAnsi"/>
          <w:color w:val="000000"/>
          <w:sz w:val="24"/>
          <w:szCs w:val="24"/>
          <w:lang w:val="cy-GB"/>
        </w:rPr>
        <w:t xml:space="preserve">Mae rhagor o gyngor ar gael ar wefan Llywodraeth Cymru ynghylch sut y gall rhieni fynd ati i ofyn am gyfarfod gyda chorff llywodraethu: </w:t>
      </w:r>
      <w:hyperlink r:id="rId16" w:history="1">
        <w:r w:rsidRPr="006A46F2">
          <w:rPr>
            <w:rStyle w:val="Hyperlink"/>
            <w:rFonts w:cstheme="minorHAnsi"/>
            <w:sz w:val="24"/>
            <w:szCs w:val="24"/>
            <w:lang w:val="cy-GB"/>
          </w:rPr>
          <w:t>http://wales.gov.uk</w:t>
        </w:r>
      </w:hyperlink>
      <w:r w:rsidR="004B4144" w:rsidRPr="006A46F2">
        <w:rPr>
          <w:rFonts w:cstheme="minorHAnsi"/>
          <w:sz w:val="24"/>
          <w:szCs w:val="24"/>
          <w:lang w:val="cy-GB"/>
        </w:rPr>
        <w:t>.</w:t>
      </w:r>
    </w:p>
    <w:p w14:paraId="04DA94ED" w14:textId="32CF3D68" w:rsidR="007723E7" w:rsidRPr="006A46F2" w:rsidRDefault="007723E7" w:rsidP="00CD7827">
      <w:pPr>
        <w:jc w:val="center"/>
        <w:rPr>
          <w:rFonts w:cstheme="minorHAnsi"/>
          <w:b/>
          <w:sz w:val="24"/>
          <w:szCs w:val="24"/>
          <w:lang w:val="cy-GB"/>
        </w:rPr>
      </w:pPr>
    </w:p>
    <w:p w14:paraId="508FE8B1" w14:textId="394362B4" w:rsidR="00675A93" w:rsidRPr="006A46F2" w:rsidRDefault="00675A93" w:rsidP="00D45E84">
      <w:pPr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 xml:space="preserve"> </w:t>
      </w:r>
      <w:r w:rsidR="00D87050" w:rsidRPr="006A46F2">
        <w:rPr>
          <w:rFonts w:cstheme="minorHAnsi"/>
          <w:b/>
          <w:sz w:val="24"/>
          <w:szCs w:val="24"/>
          <w:lang w:val="cy-GB"/>
        </w:rPr>
        <w:t>DYDDIADAU TYMOR 2019-2020</w:t>
      </w:r>
    </w:p>
    <w:tbl>
      <w:tblPr>
        <w:tblpPr w:leftFromText="180" w:rightFromText="180" w:vertAnchor="text" w:horzAnchor="margin" w:tblpY="-149"/>
        <w:tblOverlap w:val="never"/>
        <w:tblW w:w="9680" w:type="dxa"/>
        <w:tblLook w:val="04A0" w:firstRow="1" w:lastRow="0" w:firstColumn="1" w:lastColumn="0" w:noHBand="0" w:noVBand="1"/>
      </w:tblPr>
      <w:tblGrid>
        <w:gridCol w:w="1187"/>
        <w:gridCol w:w="3528"/>
        <w:gridCol w:w="2558"/>
        <w:gridCol w:w="2407"/>
      </w:tblGrid>
      <w:tr w:rsidR="00D87050" w:rsidRPr="006A46F2" w14:paraId="46E06C14" w14:textId="77777777" w:rsidTr="00D45E84">
        <w:trPr>
          <w:trHeight w:val="315"/>
        </w:trPr>
        <w:tc>
          <w:tcPr>
            <w:tcW w:w="1030" w:type="dxa"/>
            <w:tcBorders>
              <w:top w:val="single" w:sz="8" w:space="0" w:color="729EA5"/>
              <w:left w:val="single" w:sz="8" w:space="0" w:color="729EA5"/>
              <w:bottom w:val="single" w:sz="8" w:space="0" w:color="729EA5"/>
              <w:right w:val="single" w:sz="8" w:space="0" w:color="729EA5"/>
            </w:tcBorders>
            <w:shd w:val="clear" w:color="000000" w:fill="ACC8CC"/>
            <w:vAlign w:val="center"/>
            <w:hideMark/>
          </w:tcPr>
          <w:p w14:paraId="37CA13B3" w14:textId="07C0B302" w:rsidR="00D45E84" w:rsidRPr="006A46F2" w:rsidRDefault="00D45E84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T</w:t>
            </w:r>
            <w:r w:rsidR="00D87050"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ymor</w:t>
            </w:r>
          </w:p>
        </w:tc>
        <w:tc>
          <w:tcPr>
            <w:tcW w:w="3607" w:type="dxa"/>
            <w:tcBorders>
              <w:top w:val="single" w:sz="8" w:space="0" w:color="729EA5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ACC8CC"/>
            <w:vAlign w:val="center"/>
            <w:hideMark/>
          </w:tcPr>
          <w:p w14:paraId="5E628CE6" w14:textId="2F335418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Tymor yn Cychwyn</w:t>
            </w:r>
          </w:p>
        </w:tc>
        <w:tc>
          <w:tcPr>
            <w:tcW w:w="2600" w:type="dxa"/>
            <w:tcBorders>
              <w:top w:val="single" w:sz="8" w:space="0" w:color="729EA5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ACC8CC"/>
            <w:vAlign w:val="center"/>
            <w:hideMark/>
          </w:tcPr>
          <w:p w14:paraId="05C4295A" w14:textId="3E17B5F0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Dyddiadau Hanner Tymor</w:t>
            </w:r>
          </w:p>
        </w:tc>
        <w:tc>
          <w:tcPr>
            <w:tcW w:w="2443" w:type="dxa"/>
            <w:tcBorders>
              <w:top w:val="single" w:sz="8" w:space="0" w:color="729EA5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ACC8CC"/>
            <w:vAlign w:val="center"/>
            <w:hideMark/>
          </w:tcPr>
          <w:p w14:paraId="51731459" w14:textId="07FCA546" w:rsidR="00D45E84" w:rsidRPr="006A46F2" w:rsidRDefault="00D45E84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T</w:t>
            </w:r>
            <w:r w:rsidR="00D87050" w:rsidRPr="006A46F2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  <w:t>ymor yn Gorffen</w:t>
            </w:r>
          </w:p>
        </w:tc>
      </w:tr>
      <w:tr w:rsidR="00D87050" w:rsidRPr="006A46F2" w14:paraId="673B97EB" w14:textId="77777777" w:rsidTr="00D45E84">
        <w:trPr>
          <w:trHeight w:val="345"/>
        </w:trPr>
        <w:tc>
          <w:tcPr>
            <w:tcW w:w="1030" w:type="dxa"/>
            <w:tcBorders>
              <w:top w:val="nil"/>
              <w:left w:val="single" w:sz="8" w:space="0" w:color="729EA5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2A9F1BA0" w14:textId="35EFC8FF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Tymor yr Hydref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2019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34F3933B" w14:textId="3249D701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cstheme="minorHAnsi"/>
                <w:b/>
                <w:color w:val="333333"/>
                <w:sz w:val="24"/>
                <w:szCs w:val="24"/>
                <w:lang w:val="cy-GB"/>
              </w:rPr>
              <w:t>Dydd Mawrth 3 Medi 2019</w:t>
            </w:r>
            <w:r w:rsidRPr="006A46F2">
              <w:rPr>
                <w:rFonts w:cstheme="minorHAnsi"/>
                <w:color w:val="333333"/>
                <w:sz w:val="24"/>
                <w:szCs w:val="24"/>
                <w:lang w:val="cy-GB"/>
              </w:rPr>
              <w:t xml:space="preserve"> -dydd Gwener 25 hydref 2019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7F640A8F" w14:textId="682DD8FB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Dydd Llun 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28</w:t>
            </w: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Hydref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</w:t>
            </w: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–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</w:t>
            </w: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dydd Gwener 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1</w:t>
            </w: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Tachwedd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2019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3BF5FEC5" w14:textId="40C8D88E" w:rsidR="00D45E84" w:rsidRPr="006A46F2" w:rsidRDefault="00050436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color w:val="333333"/>
                <w:sz w:val="24"/>
                <w:szCs w:val="24"/>
                <w:lang w:val="cy-GB"/>
              </w:rPr>
              <w:t xml:space="preserve">Dydd Mawrth 5 Tachwedd 2019- </w:t>
            </w:r>
            <w:r w:rsidRPr="006A46F2">
              <w:rPr>
                <w:b/>
                <w:color w:val="333333"/>
                <w:sz w:val="24"/>
                <w:szCs w:val="24"/>
                <w:lang w:val="cy-GB"/>
              </w:rPr>
              <w:t>dydd Gwener 20 Rhagfyr 2019</w:t>
            </w:r>
          </w:p>
        </w:tc>
      </w:tr>
      <w:tr w:rsidR="00D87050" w:rsidRPr="006A46F2" w14:paraId="181BD505" w14:textId="77777777" w:rsidTr="00D45E84">
        <w:trPr>
          <w:trHeight w:val="345"/>
        </w:trPr>
        <w:tc>
          <w:tcPr>
            <w:tcW w:w="1030" w:type="dxa"/>
            <w:tcBorders>
              <w:top w:val="nil"/>
              <w:left w:val="single" w:sz="8" w:space="0" w:color="729EA5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743FEFBB" w14:textId="0163F7E7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Tymor y Gwanwyn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2020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53DCBF36" w14:textId="4915CD3C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cstheme="minorHAnsi"/>
                <w:b/>
                <w:color w:val="333333"/>
                <w:sz w:val="24"/>
                <w:szCs w:val="24"/>
                <w:lang w:val="cy-GB"/>
              </w:rPr>
              <w:t>Dydd Mawrth 7 Ionawr 2020</w:t>
            </w:r>
            <w:r w:rsidRPr="006A46F2">
              <w:rPr>
                <w:rFonts w:cstheme="minorHAnsi"/>
                <w:color w:val="333333"/>
                <w:sz w:val="24"/>
                <w:szCs w:val="24"/>
                <w:lang w:val="cy-GB"/>
              </w:rPr>
              <w:t xml:space="preserve"> -dydd Gwener 14 Chwefror 2020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56A05235" w14:textId="3DB5D4C7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color w:val="333333"/>
                <w:sz w:val="24"/>
                <w:szCs w:val="24"/>
                <w:lang w:val="cy-GB"/>
              </w:rPr>
              <w:t>Dydd Llun 17 Chwefror 2020-dydd Gwener 21 Chwefror 2020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5F7EA20E" w14:textId="5BC063C6" w:rsidR="00D45E84" w:rsidRPr="006A46F2" w:rsidRDefault="00050436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color w:val="333333"/>
                <w:sz w:val="24"/>
                <w:szCs w:val="24"/>
                <w:lang w:val="cy-GB"/>
              </w:rPr>
              <w:t xml:space="preserve">Dydd Llun 24 Chwefror 2020- </w:t>
            </w:r>
            <w:r w:rsidRPr="006A46F2">
              <w:rPr>
                <w:b/>
                <w:color w:val="333333"/>
                <w:sz w:val="24"/>
                <w:szCs w:val="24"/>
                <w:lang w:val="cy-GB"/>
              </w:rPr>
              <w:t>dydd Gwener 3 Ebrill 2020</w:t>
            </w:r>
          </w:p>
        </w:tc>
      </w:tr>
      <w:tr w:rsidR="00D87050" w:rsidRPr="006A46F2" w14:paraId="09175C34" w14:textId="77777777" w:rsidTr="00D45E84">
        <w:trPr>
          <w:trHeight w:val="345"/>
        </w:trPr>
        <w:tc>
          <w:tcPr>
            <w:tcW w:w="1030" w:type="dxa"/>
            <w:tcBorders>
              <w:top w:val="nil"/>
              <w:left w:val="single" w:sz="8" w:space="0" w:color="729EA5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7EC7E3CC" w14:textId="720A76F4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>Tymr yr Haf</w:t>
            </w:r>
            <w:r w:rsidR="00D45E84" w:rsidRPr="006A46F2"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  <w:t xml:space="preserve"> 2020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557B1826" w14:textId="15AE7554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rFonts w:cstheme="minorHAnsi"/>
                <w:b/>
                <w:color w:val="333333"/>
                <w:sz w:val="24"/>
                <w:szCs w:val="24"/>
                <w:lang w:val="cy-GB"/>
              </w:rPr>
              <w:t>Dydd Mawrth 21 Ebrill 2020</w:t>
            </w:r>
            <w:r w:rsidRPr="006A46F2">
              <w:rPr>
                <w:rFonts w:cstheme="minorHAnsi"/>
                <w:color w:val="333333"/>
                <w:sz w:val="24"/>
                <w:szCs w:val="24"/>
                <w:lang w:val="cy-GB"/>
              </w:rPr>
              <w:t xml:space="preserve"> -dydd Gwener 22 mai 2020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6E5A3A33" w14:textId="037AB684" w:rsidR="00D45E84" w:rsidRPr="006A46F2" w:rsidRDefault="00D87050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color w:val="333333"/>
                <w:sz w:val="24"/>
                <w:szCs w:val="24"/>
                <w:lang w:val="cy-GB"/>
              </w:rPr>
              <w:t>Dydd Llun 25 Mai 2020-dydd Gwener 29 Mai 2020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8" w:space="0" w:color="729EA5"/>
              <w:right w:val="single" w:sz="8" w:space="0" w:color="729EA5"/>
            </w:tcBorders>
            <w:shd w:val="clear" w:color="000000" w:fill="D4E3E5"/>
            <w:vAlign w:val="center"/>
            <w:hideMark/>
          </w:tcPr>
          <w:p w14:paraId="1677B2E9" w14:textId="6406BFEC" w:rsidR="00D45E84" w:rsidRPr="006A46F2" w:rsidRDefault="00050436" w:rsidP="00D45E84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val="cy-GB" w:eastAsia="en-GB"/>
              </w:rPr>
            </w:pPr>
            <w:r w:rsidRPr="006A46F2">
              <w:rPr>
                <w:color w:val="333333"/>
                <w:sz w:val="24"/>
                <w:szCs w:val="24"/>
                <w:lang w:val="cy-GB"/>
              </w:rPr>
              <w:t xml:space="preserve">Dydd Llun 1 Mehefin 2020- </w:t>
            </w:r>
            <w:r w:rsidRPr="006A46F2">
              <w:rPr>
                <w:b/>
                <w:color w:val="333333"/>
                <w:sz w:val="24"/>
                <w:szCs w:val="24"/>
                <w:lang w:val="cy-GB"/>
              </w:rPr>
              <w:t>dydd Gwener 17 Gorffennaf 2020</w:t>
            </w:r>
          </w:p>
        </w:tc>
      </w:tr>
    </w:tbl>
    <w:p w14:paraId="3BDEA8AA" w14:textId="77777777" w:rsidR="008F33DE" w:rsidRPr="006A46F2" w:rsidRDefault="008F33DE" w:rsidP="00CD7827">
      <w:pPr>
        <w:jc w:val="center"/>
        <w:rPr>
          <w:rFonts w:cstheme="minorHAnsi"/>
          <w:b/>
          <w:sz w:val="24"/>
          <w:szCs w:val="24"/>
          <w:lang w:val="cy-GB"/>
        </w:rPr>
      </w:pPr>
    </w:p>
    <w:tbl>
      <w:tblPr>
        <w:tblW w:w="20563" w:type="dxa"/>
        <w:tblInd w:w="-1440" w:type="dxa"/>
        <w:tblLook w:val="04A0" w:firstRow="1" w:lastRow="0" w:firstColumn="1" w:lastColumn="0" w:noHBand="0" w:noVBand="1"/>
      </w:tblPr>
      <w:tblGrid>
        <w:gridCol w:w="1967"/>
        <w:gridCol w:w="9577"/>
        <w:gridCol w:w="11"/>
        <w:gridCol w:w="6539"/>
        <w:gridCol w:w="9"/>
        <w:gridCol w:w="2451"/>
        <w:gridCol w:w="9"/>
      </w:tblGrid>
      <w:tr w:rsidR="0013099D" w:rsidRPr="006A46F2" w14:paraId="629AECD2" w14:textId="77777777" w:rsidTr="00D45E84">
        <w:trPr>
          <w:trHeight w:val="300"/>
        </w:trPr>
        <w:tc>
          <w:tcPr>
            <w:tcW w:w="11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eGrid"/>
              <w:tblpPr w:leftFromText="180" w:rightFromText="180" w:vertAnchor="text" w:horzAnchor="page" w:tblpX="1546" w:tblpY="-8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01"/>
              <w:gridCol w:w="4674"/>
            </w:tblGrid>
            <w:tr w:rsidR="00D45E84" w:rsidRPr="006A46F2" w14:paraId="0CC10744" w14:textId="77777777" w:rsidTr="00D45E84">
              <w:trPr>
                <w:trHeight w:val="283"/>
              </w:trPr>
              <w:tc>
                <w:tcPr>
                  <w:tcW w:w="4901" w:type="dxa"/>
                </w:tcPr>
                <w:p w14:paraId="44426FEA" w14:textId="1AC50D51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b/>
                      <w:color w:val="555555"/>
                      <w:sz w:val="24"/>
                      <w:szCs w:val="24"/>
                      <w:lang w:val="cy-GB"/>
                    </w:rPr>
                    <w:t>Diwrnodau heb Ddisgyblion</w:t>
                  </w:r>
                  <w:r w:rsidR="00D45E84" w:rsidRPr="006A46F2"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  <w:t xml:space="preserve"> 2019-2020                                                                    </w:t>
                  </w:r>
                </w:p>
              </w:tc>
              <w:tc>
                <w:tcPr>
                  <w:tcW w:w="4674" w:type="dxa"/>
                </w:tcPr>
                <w:p w14:paraId="43CC395A" w14:textId="734BA573" w:rsidR="00D45E84" w:rsidRPr="006A46F2" w:rsidRDefault="00050436" w:rsidP="00D45E84">
                  <w:pPr>
                    <w:rPr>
                      <w:rFonts w:cstheme="minorHAnsi"/>
                      <w:b/>
                      <w:bCs/>
                      <w:sz w:val="24"/>
                      <w:szCs w:val="24"/>
                      <w:lang w:val="cy-GB"/>
                    </w:rPr>
                  </w:pPr>
                  <w:r w:rsidRPr="006A46F2">
                    <w:rPr>
                      <w:b/>
                      <w:bCs/>
                      <w:sz w:val="24"/>
                      <w:szCs w:val="24"/>
                      <w:lang w:val="cy-GB"/>
                    </w:rPr>
                    <w:t>Dyddiadau Defnyddiol</w:t>
                  </w:r>
                  <w:r w:rsidR="00D45E84" w:rsidRPr="006A46F2">
                    <w:rPr>
                      <w:rFonts w:cstheme="minorHAnsi"/>
                      <w:b/>
                      <w:bCs/>
                      <w:sz w:val="24"/>
                      <w:szCs w:val="24"/>
                      <w:lang w:val="cy-GB"/>
                    </w:rPr>
                    <w:t xml:space="preserve"> 2019-2020</w:t>
                  </w:r>
                </w:p>
              </w:tc>
            </w:tr>
            <w:tr w:rsidR="00D45E84" w:rsidRPr="006A46F2" w14:paraId="18E2A1B9" w14:textId="77777777" w:rsidTr="00D45E84">
              <w:trPr>
                <w:trHeight w:val="283"/>
              </w:trPr>
              <w:tc>
                <w:tcPr>
                  <w:tcW w:w="4901" w:type="dxa"/>
                </w:tcPr>
                <w:p w14:paraId="64407FD0" w14:textId="1732A6E8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Dydd Llun, 2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il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o Fedi 2019</w:t>
                  </w:r>
                </w:p>
              </w:tc>
              <w:tc>
                <w:tcPr>
                  <w:tcW w:w="4674" w:type="dxa"/>
                </w:tcPr>
                <w:p w14:paraId="19742CAD" w14:textId="69590E3E" w:rsidR="00D45E84" w:rsidRPr="006A46F2" w:rsidRDefault="00050436" w:rsidP="00D45E84">
                  <w:pPr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sz w:val="24"/>
                      <w:szCs w:val="24"/>
                      <w:lang w:val="cy-GB"/>
                    </w:rPr>
                    <w:t>Dydd Gwener y Groglith: Dydd Gwener 10 Ebrill 2020</w:t>
                  </w:r>
                </w:p>
              </w:tc>
            </w:tr>
            <w:tr w:rsidR="00D45E84" w:rsidRPr="006A46F2" w14:paraId="069AAFD3" w14:textId="77777777" w:rsidTr="00D45E84">
              <w:trPr>
                <w:trHeight w:val="283"/>
              </w:trPr>
              <w:tc>
                <w:tcPr>
                  <w:tcW w:w="4901" w:type="dxa"/>
                </w:tcPr>
                <w:p w14:paraId="4962E483" w14:textId="27177E58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Dydd Llun,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4ydd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o Dachwedd 2019</w:t>
                  </w:r>
                </w:p>
              </w:tc>
              <w:tc>
                <w:tcPr>
                  <w:tcW w:w="4674" w:type="dxa"/>
                </w:tcPr>
                <w:p w14:paraId="71E5592B" w14:textId="4842FC7C" w:rsidR="00D45E84" w:rsidRPr="006A46F2" w:rsidRDefault="00050436" w:rsidP="00D45E84">
                  <w:pPr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sz w:val="24"/>
                      <w:szCs w:val="24"/>
                      <w:lang w:val="cy-GB"/>
                    </w:rPr>
                    <w:t>Dydd Llun y Pasg: Dydd Llun 13eg Ebrill 2020</w:t>
                  </w:r>
                </w:p>
              </w:tc>
            </w:tr>
            <w:tr w:rsidR="00D45E84" w:rsidRPr="006A46F2" w14:paraId="31ECC79F" w14:textId="77777777" w:rsidTr="00D45E84">
              <w:trPr>
                <w:trHeight w:val="581"/>
              </w:trPr>
              <w:tc>
                <w:tcPr>
                  <w:tcW w:w="4901" w:type="dxa"/>
                </w:tcPr>
                <w:p w14:paraId="7757E606" w14:textId="65F5A85B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Dydd Llun,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6ed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o Ionawr 2020</w:t>
                  </w:r>
                </w:p>
              </w:tc>
              <w:tc>
                <w:tcPr>
                  <w:tcW w:w="4674" w:type="dxa"/>
                </w:tcPr>
                <w:p w14:paraId="0220731D" w14:textId="69D73FCE" w:rsidR="00D45E84" w:rsidRPr="006A46F2" w:rsidRDefault="00050436" w:rsidP="00D45E84">
                  <w:pPr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sz w:val="24"/>
                      <w:szCs w:val="24"/>
                      <w:lang w:val="cy-GB"/>
                    </w:rPr>
                    <w:t>Gŵyl Banc mis Mai: Dydd Gwener 8 Mai 2020</w:t>
                  </w:r>
                </w:p>
              </w:tc>
            </w:tr>
            <w:tr w:rsidR="00D45E84" w:rsidRPr="006A46F2" w14:paraId="72438C22" w14:textId="77777777" w:rsidTr="00D45E84">
              <w:trPr>
                <w:trHeight w:val="566"/>
              </w:trPr>
              <w:tc>
                <w:tcPr>
                  <w:tcW w:w="4901" w:type="dxa"/>
                </w:tcPr>
                <w:p w14:paraId="63B2FF6B" w14:textId="4716F485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Dydd Llun, 20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fed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o Ebrill 2020 (HMS)</w:t>
                  </w:r>
                </w:p>
              </w:tc>
              <w:tc>
                <w:tcPr>
                  <w:tcW w:w="4674" w:type="dxa"/>
                </w:tcPr>
                <w:p w14:paraId="64FDA8D9" w14:textId="6D99F0DC" w:rsidR="00D45E84" w:rsidRPr="006A46F2" w:rsidRDefault="00050436" w:rsidP="00D45E84">
                  <w:pPr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sz w:val="24"/>
                      <w:szCs w:val="24"/>
                      <w:lang w:val="cy-GB"/>
                    </w:rPr>
                    <w:t>Gŵyl Banc y Gwanwyn: Dydd Llun 25 Mai 2020</w:t>
                  </w:r>
                </w:p>
              </w:tc>
            </w:tr>
            <w:tr w:rsidR="00D45E84" w:rsidRPr="006A46F2" w14:paraId="5A8B0215" w14:textId="77777777" w:rsidTr="00D45E84">
              <w:trPr>
                <w:trHeight w:val="581"/>
              </w:trPr>
              <w:tc>
                <w:tcPr>
                  <w:tcW w:w="4901" w:type="dxa"/>
                </w:tcPr>
                <w:p w14:paraId="2463E57F" w14:textId="0703D005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Dydd Gwener, 26ain Mehefin 2020 (newydd)</w:t>
                  </w:r>
                </w:p>
              </w:tc>
              <w:tc>
                <w:tcPr>
                  <w:tcW w:w="4674" w:type="dxa"/>
                </w:tcPr>
                <w:p w14:paraId="2767F767" w14:textId="47E9E22C" w:rsidR="00D45E84" w:rsidRPr="006A46F2" w:rsidRDefault="00050436" w:rsidP="00D45E84">
                  <w:pPr>
                    <w:rPr>
                      <w:rFonts w:eastAsia="Times New Roman" w:cstheme="minorHAnsi"/>
                      <w:b/>
                      <w:bCs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sz w:val="24"/>
                      <w:szCs w:val="24"/>
                      <w:lang w:val="cy-GB"/>
                    </w:rPr>
                    <w:t>Sioe Frenhinol Cymru: Dydd Llun 20fed Gorffennaf 2020-dydd Iau 23ain Gorffennaf 2020</w:t>
                  </w:r>
                </w:p>
              </w:tc>
            </w:tr>
            <w:tr w:rsidR="00D45E84" w:rsidRPr="006A46F2" w14:paraId="70F8CB02" w14:textId="77777777" w:rsidTr="00D45E84">
              <w:trPr>
                <w:trHeight w:val="566"/>
              </w:trPr>
              <w:tc>
                <w:tcPr>
                  <w:tcW w:w="4901" w:type="dxa"/>
                </w:tcPr>
                <w:p w14:paraId="21DBCD67" w14:textId="06F75370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Llun, 20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fed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Gorffennaf 2020</w:t>
                  </w:r>
                </w:p>
              </w:tc>
              <w:tc>
                <w:tcPr>
                  <w:tcW w:w="4674" w:type="dxa"/>
                </w:tcPr>
                <w:p w14:paraId="08639FDE" w14:textId="65B87032" w:rsidR="00D45E84" w:rsidRPr="006A46F2" w:rsidRDefault="00050436" w:rsidP="00D45E84">
                  <w:pPr>
                    <w:rPr>
                      <w:rFonts w:eastAsia="Times New Roman" w:cstheme="minorHAnsi"/>
                      <w:color w:val="555555"/>
                      <w:sz w:val="24"/>
                      <w:szCs w:val="24"/>
                      <w:lang w:val="cy-GB" w:eastAsia="en-GB"/>
                    </w:rPr>
                  </w:pP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>Nôl i'r ysgol – dydd Mercher 2</w:t>
                  </w:r>
                  <w:r w:rsidRPr="006A46F2">
                    <w:rPr>
                      <w:color w:val="555555"/>
                      <w:sz w:val="24"/>
                      <w:szCs w:val="24"/>
                      <w:vertAlign w:val="superscript"/>
                      <w:lang w:val="cy-GB"/>
                    </w:rPr>
                    <w:t>il</w:t>
                  </w:r>
                  <w:r w:rsidRPr="006A46F2">
                    <w:rPr>
                      <w:lang w:val="cy-GB"/>
                    </w:rPr>
                    <w:t xml:space="preserve"> </w:t>
                  </w:r>
                  <w:r w:rsidRPr="006A46F2">
                    <w:rPr>
                      <w:color w:val="555555"/>
                      <w:sz w:val="24"/>
                      <w:szCs w:val="24"/>
                      <w:lang w:val="cy-GB"/>
                    </w:rPr>
                    <w:t xml:space="preserve"> o Fedi 2020</w:t>
                  </w:r>
                </w:p>
              </w:tc>
            </w:tr>
          </w:tbl>
          <w:p w14:paraId="18A10CF9" w14:textId="77777777" w:rsidR="008F33DE" w:rsidRPr="006A46F2" w:rsidRDefault="008F33DE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555555"/>
                <w:sz w:val="24"/>
                <w:szCs w:val="24"/>
                <w:lang w:val="cy-GB" w:eastAsia="en-GB"/>
              </w:rPr>
            </w:pPr>
          </w:p>
          <w:p w14:paraId="757B7E6D" w14:textId="59DAEE24" w:rsidR="008F33DE" w:rsidRPr="006A46F2" w:rsidRDefault="008F33DE" w:rsidP="0013099D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555555"/>
                <w:sz w:val="24"/>
                <w:szCs w:val="24"/>
                <w:lang w:val="cy-GB" w:eastAsia="en-GB"/>
              </w:rPr>
            </w:pPr>
          </w:p>
          <w:p w14:paraId="08DC35AB" w14:textId="6882A723" w:rsidR="0013099D" w:rsidRPr="006A46F2" w:rsidRDefault="0013099D" w:rsidP="00D45E84">
            <w:pPr>
              <w:spacing w:after="0" w:line="240" w:lineRule="auto"/>
              <w:rPr>
                <w:rFonts w:eastAsia="Times New Roman" w:cstheme="minorHAnsi"/>
                <w:b/>
                <w:bCs/>
                <w:color w:val="555555"/>
                <w:sz w:val="24"/>
                <w:szCs w:val="24"/>
                <w:lang w:val="cy-GB" w:eastAsia="en-GB"/>
              </w:rPr>
            </w:pPr>
          </w:p>
        </w:tc>
        <w:tc>
          <w:tcPr>
            <w:tcW w:w="6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9AE5" w14:textId="77777777" w:rsidR="0013099D" w:rsidRPr="006A46F2" w:rsidRDefault="0013099D" w:rsidP="0013099D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555555"/>
                <w:sz w:val="24"/>
                <w:szCs w:val="24"/>
                <w:lang w:val="cy-GB" w:eastAsia="en-GB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F864" w14:textId="77777777" w:rsidR="0013099D" w:rsidRPr="006A46F2" w:rsidRDefault="0013099D" w:rsidP="001309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</w:tr>
      <w:tr w:rsidR="0013099D" w:rsidRPr="006A46F2" w14:paraId="722D4C6E" w14:textId="77777777" w:rsidTr="00D45E84">
        <w:trPr>
          <w:gridAfter w:val="1"/>
          <w:wAfter w:w="9" w:type="dxa"/>
          <w:trHeight w:val="300"/>
        </w:trPr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129F" w14:textId="77777777" w:rsidR="0013099D" w:rsidRPr="006A46F2" w:rsidRDefault="0013099D" w:rsidP="001309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  <w:tc>
          <w:tcPr>
            <w:tcW w:w="9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51E6" w14:textId="77777777" w:rsidR="0013099D" w:rsidRPr="006A46F2" w:rsidRDefault="0013099D" w:rsidP="0013099D">
            <w:pPr>
              <w:spacing w:after="0" w:line="240" w:lineRule="auto"/>
              <w:ind w:firstLineChars="200" w:firstLine="480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  <w:tc>
          <w:tcPr>
            <w:tcW w:w="6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D360" w14:textId="77777777" w:rsidR="0013099D" w:rsidRPr="006A46F2" w:rsidRDefault="0013099D" w:rsidP="001309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D63A" w14:textId="77777777" w:rsidR="0013099D" w:rsidRPr="006A46F2" w:rsidRDefault="0013099D" w:rsidP="001309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</w:tr>
      <w:tr w:rsidR="0013099D" w:rsidRPr="006A46F2" w14:paraId="6D95364E" w14:textId="77777777" w:rsidTr="00D45E84">
        <w:trPr>
          <w:trHeight w:val="300"/>
        </w:trPr>
        <w:tc>
          <w:tcPr>
            <w:tcW w:w="11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F8660" w14:textId="77777777" w:rsidR="0013099D" w:rsidRPr="006A46F2" w:rsidRDefault="0013099D" w:rsidP="00D45E84">
            <w:pPr>
              <w:ind w:firstLineChars="200" w:firstLine="480"/>
              <w:rPr>
                <w:rFonts w:eastAsia="Times New Roman" w:cstheme="minorHAnsi"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6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CD6B" w14:textId="77777777" w:rsidR="0013099D" w:rsidRPr="006A46F2" w:rsidRDefault="0013099D" w:rsidP="0013099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val="cy-GB" w:eastAsia="en-GB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52B8" w14:textId="77777777" w:rsidR="0013099D" w:rsidRPr="006A46F2" w:rsidRDefault="0013099D" w:rsidP="001309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cy-GB" w:eastAsia="en-GB"/>
              </w:rPr>
            </w:pPr>
          </w:p>
        </w:tc>
      </w:tr>
    </w:tbl>
    <w:p w14:paraId="105149E5" w14:textId="00286EDE" w:rsidR="007723E7" w:rsidRPr="006A46F2" w:rsidRDefault="00F11C94" w:rsidP="007723E7">
      <w:pPr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 xml:space="preserve">ORIAU YSGOL / SCHOOL HOURS </w:t>
      </w:r>
    </w:p>
    <w:p w14:paraId="198C9DE7" w14:textId="77777777" w:rsidR="00F11C94" w:rsidRPr="006A46F2" w:rsidRDefault="00F11C94" w:rsidP="00F11C94">
      <w:pPr>
        <w:widowControl w:val="0"/>
        <w:spacing w:after="120" w:line="360" w:lineRule="auto"/>
        <w:rPr>
          <w:rFonts w:eastAsia="Times New Roman" w:cstheme="minorHAnsi"/>
          <w:b/>
          <w:bCs/>
          <w:color w:val="000000"/>
          <w:kern w:val="28"/>
          <w:sz w:val="24"/>
          <w:szCs w:val="24"/>
          <w:u w:val="single"/>
          <w:lang w:val="cy-GB" w:eastAsia="en-GB"/>
          <w14:cntxtAlts/>
        </w:rPr>
      </w:pPr>
      <w:r w:rsidRPr="006A46F2">
        <w:rPr>
          <w:rFonts w:eastAsia="Times New Roman" w:cstheme="minorHAnsi"/>
          <w:b/>
          <w:bCs/>
          <w:color w:val="000000"/>
          <w:kern w:val="28"/>
          <w:sz w:val="24"/>
          <w:szCs w:val="24"/>
          <w:u w:val="single"/>
          <w:lang w:val="cy-GB" w:eastAsia="en-GB"/>
          <w14:cntxtAlts/>
        </w:rPr>
        <w:t xml:space="preserve">Oriau Ysgol / </w:t>
      </w:r>
      <w:r w:rsidRPr="006A46F2">
        <w:rPr>
          <w:rFonts w:eastAsia="Times New Roman" w:cstheme="minorHAnsi"/>
          <w:b/>
          <w:bCs/>
          <w:i/>
          <w:iCs/>
          <w:color w:val="000000"/>
          <w:kern w:val="28"/>
          <w:sz w:val="24"/>
          <w:szCs w:val="24"/>
          <w:u w:val="single"/>
          <w:lang w:val="cy-GB" w:eastAsia="en-GB"/>
          <w14:cntxtAlts/>
        </w:rPr>
        <w:t>School Hours</w:t>
      </w:r>
    </w:p>
    <w:p w14:paraId="429253E0" w14:textId="465E5F82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 xml:space="preserve">08:55 – 10:30: </w:t>
      </w:r>
      <w:r w:rsidR="008D54AD" w:rsidRPr="006A46F2">
        <w:rPr>
          <w:b/>
          <w:i/>
          <w:sz w:val="24"/>
          <w:szCs w:val="24"/>
          <w:lang w:val="cy-GB"/>
        </w:rPr>
        <w:t>Sesiwn y bore</w:t>
      </w:r>
      <w:r w:rsidRPr="006A46F2">
        <w:rPr>
          <w:rFonts w:cstheme="minorHAnsi"/>
          <w:b/>
          <w:i/>
          <w:sz w:val="24"/>
          <w:szCs w:val="24"/>
          <w:lang w:val="cy-GB"/>
        </w:rPr>
        <w:t xml:space="preserve"> 1</w:t>
      </w:r>
    </w:p>
    <w:p w14:paraId="02A8919E" w14:textId="2BFABD77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 xml:space="preserve">10:30 – 10:45 </w:t>
      </w:r>
      <w:r w:rsidR="008D54AD" w:rsidRPr="006A46F2">
        <w:rPr>
          <w:rFonts w:cstheme="minorHAnsi"/>
          <w:b/>
          <w:i/>
          <w:sz w:val="24"/>
          <w:szCs w:val="24"/>
          <w:lang w:val="cy-GB"/>
        </w:rPr>
        <w:t xml:space="preserve">Amser </w:t>
      </w:r>
      <w:r w:rsidR="008D54AD" w:rsidRPr="006A46F2">
        <w:rPr>
          <w:b/>
          <w:i/>
          <w:sz w:val="24"/>
          <w:szCs w:val="24"/>
          <w:lang w:val="cy-GB"/>
        </w:rPr>
        <w:t>Chwarae</w:t>
      </w:r>
    </w:p>
    <w:p w14:paraId="17E71AB1" w14:textId="3BBE88A8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 xml:space="preserve">10:45 – 11:45 </w:t>
      </w:r>
      <w:r w:rsidR="008D54AD" w:rsidRPr="006A46F2">
        <w:rPr>
          <w:b/>
          <w:i/>
          <w:sz w:val="24"/>
          <w:szCs w:val="24"/>
          <w:lang w:val="cy-GB"/>
        </w:rPr>
        <w:t>Sesiwn y bore</w:t>
      </w:r>
      <w:r w:rsidRPr="006A46F2">
        <w:rPr>
          <w:rFonts w:cstheme="minorHAnsi"/>
          <w:b/>
          <w:i/>
          <w:sz w:val="24"/>
          <w:szCs w:val="24"/>
          <w:lang w:val="cy-GB"/>
        </w:rPr>
        <w:t xml:space="preserve"> 2 (</w:t>
      </w:r>
      <w:r w:rsidR="008D54AD" w:rsidRPr="006A46F2">
        <w:rPr>
          <w:b/>
          <w:i/>
          <w:sz w:val="24"/>
          <w:szCs w:val="24"/>
          <w:lang w:val="cy-GB"/>
        </w:rPr>
        <w:t>Blwyddyn 3 &amp; 4 tan 12:00, blwyddyn 5 &amp; 6 tan 12:10</w:t>
      </w:r>
      <w:r w:rsidRPr="006A46F2">
        <w:rPr>
          <w:rFonts w:cstheme="minorHAnsi"/>
          <w:b/>
          <w:i/>
          <w:sz w:val="24"/>
          <w:szCs w:val="24"/>
          <w:lang w:val="cy-GB"/>
        </w:rPr>
        <w:t>)</w:t>
      </w:r>
    </w:p>
    <w:p w14:paraId="17F7A5F0" w14:textId="58943A07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 xml:space="preserve">11:45 – 13:00 </w:t>
      </w:r>
      <w:r w:rsidR="008D54AD" w:rsidRPr="006A46F2">
        <w:rPr>
          <w:b/>
          <w:i/>
          <w:sz w:val="24"/>
          <w:szCs w:val="24"/>
          <w:lang w:val="cy-GB"/>
        </w:rPr>
        <w:t>Amser cinio</w:t>
      </w:r>
    </w:p>
    <w:p w14:paraId="12A5A40F" w14:textId="36FB0149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 xml:space="preserve">13:00 – 15:30 </w:t>
      </w:r>
      <w:r w:rsidR="008D54AD" w:rsidRPr="006A46F2">
        <w:rPr>
          <w:b/>
          <w:i/>
          <w:sz w:val="24"/>
          <w:szCs w:val="24"/>
          <w:lang w:val="cy-GB"/>
        </w:rPr>
        <w:t xml:space="preserve">Sesiwn y prynhawn </w:t>
      </w:r>
      <w:r w:rsidRPr="006A46F2">
        <w:rPr>
          <w:rFonts w:cstheme="minorHAnsi"/>
          <w:b/>
          <w:i/>
          <w:sz w:val="24"/>
          <w:szCs w:val="24"/>
          <w:lang w:val="cy-GB"/>
        </w:rPr>
        <w:t>(</w:t>
      </w:r>
      <w:r w:rsidR="008D54AD" w:rsidRPr="006A46F2">
        <w:rPr>
          <w:b/>
          <w:i/>
          <w:sz w:val="24"/>
          <w:szCs w:val="24"/>
          <w:lang w:val="cy-GB"/>
        </w:rPr>
        <w:t xml:space="preserve">Mae disgyblion bws yn gadael am </w:t>
      </w:r>
      <w:r w:rsidRPr="006A46F2">
        <w:rPr>
          <w:rFonts w:cstheme="minorHAnsi"/>
          <w:b/>
          <w:i/>
          <w:sz w:val="24"/>
          <w:szCs w:val="24"/>
          <w:lang w:val="cy-GB"/>
        </w:rPr>
        <w:t xml:space="preserve">15:20, </w:t>
      </w:r>
      <w:r w:rsidR="008D54AD" w:rsidRPr="006A46F2">
        <w:rPr>
          <w:b/>
          <w:i/>
          <w:sz w:val="24"/>
          <w:szCs w:val="24"/>
          <w:lang w:val="cy-GB"/>
        </w:rPr>
        <w:t>Disgyblion y cyfnod sylfaen</w:t>
      </w:r>
      <w:r w:rsidRPr="006A46F2">
        <w:rPr>
          <w:rFonts w:cstheme="minorHAnsi"/>
          <w:b/>
          <w:i/>
          <w:sz w:val="24"/>
          <w:szCs w:val="24"/>
          <w:lang w:val="cy-GB"/>
        </w:rPr>
        <w:t xml:space="preserve"> 15:25 </w:t>
      </w:r>
      <w:r w:rsidR="008D54AD" w:rsidRPr="006A46F2">
        <w:rPr>
          <w:b/>
          <w:i/>
          <w:sz w:val="24"/>
          <w:szCs w:val="24"/>
          <w:lang w:val="cy-GB"/>
        </w:rPr>
        <w:t xml:space="preserve">a disgyblion cyfnod allweddol 2 am </w:t>
      </w:r>
      <w:r w:rsidRPr="006A46F2">
        <w:rPr>
          <w:rFonts w:cstheme="minorHAnsi"/>
          <w:b/>
          <w:i/>
          <w:sz w:val="24"/>
          <w:szCs w:val="24"/>
          <w:lang w:val="cy-GB"/>
        </w:rPr>
        <w:t>15:30)</w:t>
      </w:r>
    </w:p>
    <w:p w14:paraId="77938BF1" w14:textId="77777777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</w:p>
    <w:p w14:paraId="726C9B1A" w14:textId="3700F11D" w:rsidR="005D4608" w:rsidRPr="006A46F2" w:rsidRDefault="008D54AD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b/>
          <w:i/>
          <w:sz w:val="24"/>
          <w:szCs w:val="24"/>
          <w:lang w:val="cy-GB"/>
        </w:rPr>
        <w:t>Cyd-addoli</w:t>
      </w:r>
      <w:r w:rsidR="005D4608" w:rsidRPr="006A46F2">
        <w:rPr>
          <w:rFonts w:cstheme="minorHAnsi"/>
          <w:b/>
          <w:i/>
          <w:sz w:val="24"/>
          <w:szCs w:val="24"/>
          <w:lang w:val="cy-GB"/>
        </w:rPr>
        <w:t xml:space="preserve">: </w:t>
      </w:r>
      <w:r w:rsidRPr="006A46F2">
        <w:rPr>
          <w:rFonts w:cstheme="minorHAnsi"/>
          <w:b/>
          <w:i/>
          <w:sz w:val="24"/>
          <w:szCs w:val="24"/>
          <w:lang w:val="cy-GB"/>
        </w:rPr>
        <w:tab/>
      </w:r>
      <w:r w:rsidRPr="006A46F2">
        <w:rPr>
          <w:b/>
          <w:i/>
          <w:sz w:val="24"/>
          <w:szCs w:val="24"/>
          <w:lang w:val="cy-GB"/>
        </w:rPr>
        <w:t>Dydd Llun, dydd Mawrth, dydd Iau, dydd Gwener</w:t>
      </w:r>
      <w:r w:rsidR="005D4608" w:rsidRPr="006A46F2">
        <w:rPr>
          <w:rFonts w:cstheme="minorHAnsi"/>
          <w:b/>
          <w:i/>
          <w:sz w:val="24"/>
          <w:szCs w:val="24"/>
          <w:lang w:val="cy-GB"/>
        </w:rPr>
        <w:t xml:space="preserve"> 14:45 – 15:00 </w:t>
      </w:r>
    </w:p>
    <w:p w14:paraId="4B872CB4" w14:textId="5BFBAE45" w:rsidR="005D4608" w:rsidRPr="006A46F2" w:rsidRDefault="005D4608" w:rsidP="005D4608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rFonts w:cstheme="minorHAnsi"/>
          <w:b/>
          <w:i/>
          <w:sz w:val="24"/>
          <w:szCs w:val="24"/>
          <w:lang w:val="cy-GB"/>
        </w:rPr>
        <w:tab/>
        <w:t xml:space="preserve">       </w:t>
      </w:r>
      <w:r w:rsidR="00D45E84" w:rsidRPr="006A46F2">
        <w:rPr>
          <w:rFonts w:cstheme="minorHAnsi"/>
          <w:b/>
          <w:i/>
          <w:sz w:val="24"/>
          <w:szCs w:val="24"/>
          <w:lang w:val="cy-GB"/>
        </w:rPr>
        <w:t xml:space="preserve">      </w:t>
      </w:r>
      <w:r w:rsidR="008D54AD" w:rsidRPr="006A46F2">
        <w:rPr>
          <w:b/>
          <w:i/>
          <w:sz w:val="24"/>
          <w:szCs w:val="24"/>
          <w:lang w:val="cy-GB"/>
        </w:rPr>
        <w:t xml:space="preserve">Dydd Mercher </w:t>
      </w:r>
      <w:r w:rsidRPr="006A46F2">
        <w:rPr>
          <w:rFonts w:cstheme="minorHAnsi"/>
          <w:b/>
          <w:i/>
          <w:sz w:val="24"/>
          <w:szCs w:val="24"/>
          <w:lang w:val="cy-GB"/>
        </w:rPr>
        <w:t>10:15 – 10:30</w:t>
      </w:r>
    </w:p>
    <w:p w14:paraId="1BCAE3C3" w14:textId="77777777" w:rsidR="00F11C94" w:rsidRPr="006A46F2" w:rsidRDefault="00F11C94" w:rsidP="00F11C94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24"/>
          <w:szCs w:val="24"/>
          <w:lang w:val="cy-GB" w:eastAsia="en-GB"/>
          <w14:cntxtAlts/>
        </w:rPr>
      </w:pPr>
      <w:r w:rsidRPr="006A46F2">
        <w:rPr>
          <w:rFonts w:eastAsia="Times New Roman" w:cstheme="minorHAnsi"/>
          <w:color w:val="000000"/>
          <w:kern w:val="28"/>
          <w:sz w:val="24"/>
          <w:szCs w:val="24"/>
          <w:lang w:val="cy-GB" w:eastAsia="en-GB"/>
          <w14:cntxtAlts/>
        </w:rPr>
        <w:t> </w:t>
      </w:r>
    </w:p>
    <w:p w14:paraId="519078AB" w14:textId="37BFF210" w:rsidR="00675A93" w:rsidRPr="006A46F2" w:rsidRDefault="000E68AA" w:rsidP="007723E7">
      <w:pPr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Presenoldeb</w:t>
      </w:r>
      <w:r w:rsidR="00675A93" w:rsidRPr="006A46F2">
        <w:rPr>
          <w:rFonts w:cstheme="minorHAnsi"/>
          <w:b/>
          <w:sz w:val="24"/>
          <w:szCs w:val="24"/>
          <w:lang w:val="cy-GB"/>
        </w:rPr>
        <w:t>:</w:t>
      </w:r>
      <w:r w:rsidR="001438CF" w:rsidRPr="006A46F2">
        <w:rPr>
          <w:rFonts w:cstheme="minorHAnsi"/>
          <w:b/>
          <w:sz w:val="24"/>
          <w:szCs w:val="24"/>
          <w:lang w:val="cy-GB"/>
        </w:rPr>
        <w:t xml:space="preserve">       </w:t>
      </w:r>
    </w:p>
    <w:p w14:paraId="2E72273E" w14:textId="289F6E55" w:rsidR="00675A93" w:rsidRPr="006A46F2" w:rsidRDefault="000E68AA" w:rsidP="00675A93">
      <w:pPr>
        <w:spacing w:after="0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 cofnod presenoldeb disgyblion Ysgol Dyffryn Trannon yn dda iawn.  Mae'r tabl isod yn dangos y ffigurau gwirioneddol</w:t>
      </w:r>
      <w:r w:rsidR="006F68F8" w:rsidRPr="006A46F2">
        <w:rPr>
          <w:rFonts w:cstheme="minorHAnsi"/>
          <w:sz w:val="24"/>
          <w:szCs w:val="24"/>
          <w:lang w:val="cy-GB"/>
        </w:rPr>
        <w:t>:</w:t>
      </w:r>
    </w:p>
    <w:p w14:paraId="6C58374F" w14:textId="77777777" w:rsidR="006F68F8" w:rsidRPr="006A46F2" w:rsidRDefault="006F68F8" w:rsidP="00675A93">
      <w:pPr>
        <w:spacing w:after="0"/>
        <w:rPr>
          <w:rFonts w:cstheme="minorHAnsi"/>
          <w:sz w:val="24"/>
          <w:szCs w:val="24"/>
          <w:lang w:val="cy-GB"/>
        </w:rPr>
      </w:pPr>
    </w:p>
    <w:tbl>
      <w:tblPr>
        <w:tblStyle w:val="TableGrid"/>
        <w:tblW w:w="9467" w:type="dxa"/>
        <w:tblLook w:val="04A0" w:firstRow="1" w:lastRow="0" w:firstColumn="1" w:lastColumn="0" w:noHBand="0" w:noVBand="1"/>
      </w:tblPr>
      <w:tblGrid>
        <w:gridCol w:w="2689"/>
        <w:gridCol w:w="2255"/>
        <w:gridCol w:w="2271"/>
        <w:gridCol w:w="2252"/>
      </w:tblGrid>
      <w:tr w:rsidR="000E68AA" w:rsidRPr="006A46F2" w14:paraId="4EAE2556" w14:textId="77777777" w:rsidTr="000E68AA">
        <w:tc>
          <w:tcPr>
            <w:tcW w:w="2689" w:type="dxa"/>
          </w:tcPr>
          <w:p w14:paraId="0F4EBDF9" w14:textId="4D8968F8" w:rsidR="006F68F8" w:rsidRPr="006A46F2" w:rsidRDefault="006F68F8" w:rsidP="006F68F8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>T</w:t>
            </w:r>
            <w:r w:rsidR="000E68AA" w:rsidRPr="006A46F2">
              <w:rPr>
                <w:rFonts w:cstheme="minorHAnsi"/>
                <w:b/>
                <w:sz w:val="24"/>
                <w:szCs w:val="24"/>
                <w:lang w:val="cy-GB"/>
              </w:rPr>
              <w:t>ymor</w:t>
            </w:r>
          </w:p>
        </w:tc>
        <w:tc>
          <w:tcPr>
            <w:tcW w:w="2255" w:type="dxa"/>
          </w:tcPr>
          <w:p w14:paraId="5ADABF10" w14:textId="18B64E3F" w:rsidR="006F68F8" w:rsidRPr="006A46F2" w:rsidRDefault="006F68F8" w:rsidP="006F68F8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% </w:t>
            </w:r>
            <w:r w:rsidR="000E68AA" w:rsidRPr="006A46F2">
              <w:rPr>
                <w:rFonts w:cstheme="minorHAnsi"/>
                <w:b/>
                <w:sz w:val="24"/>
                <w:szCs w:val="24"/>
                <w:lang w:val="cy-GB"/>
              </w:rPr>
              <w:t>Presenoldeb</w:t>
            </w:r>
          </w:p>
        </w:tc>
        <w:tc>
          <w:tcPr>
            <w:tcW w:w="2271" w:type="dxa"/>
          </w:tcPr>
          <w:p w14:paraId="14E0BF34" w14:textId="61276319" w:rsidR="006F68F8" w:rsidRPr="006A46F2" w:rsidRDefault="006F68F8" w:rsidP="006F68F8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% </w:t>
            </w:r>
            <w:r w:rsidR="000E68AA" w:rsidRPr="006A46F2">
              <w:rPr>
                <w:rFonts w:cstheme="minorHAnsi"/>
                <w:b/>
                <w:sz w:val="24"/>
                <w:szCs w:val="24"/>
                <w:lang w:val="cy-GB"/>
              </w:rPr>
              <w:t>Absenoldeb a Awdurdodwyd</w:t>
            </w:r>
          </w:p>
        </w:tc>
        <w:tc>
          <w:tcPr>
            <w:tcW w:w="2252" w:type="dxa"/>
          </w:tcPr>
          <w:p w14:paraId="0D13E112" w14:textId="7E9D9A96" w:rsidR="006F68F8" w:rsidRPr="006A46F2" w:rsidRDefault="006F68F8" w:rsidP="006F68F8">
            <w:pPr>
              <w:jc w:val="center"/>
              <w:rPr>
                <w:rFonts w:cstheme="minorHAnsi"/>
                <w:b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b/>
                <w:sz w:val="24"/>
                <w:szCs w:val="24"/>
                <w:lang w:val="cy-GB"/>
              </w:rPr>
              <w:t xml:space="preserve">% </w:t>
            </w:r>
            <w:r w:rsidR="000E68AA" w:rsidRPr="006A46F2">
              <w:rPr>
                <w:rFonts w:cstheme="minorHAnsi"/>
                <w:b/>
                <w:sz w:val="24"/>
                <w:szCs w:val="24"/>
                <w:lang w:val="cy-GB"/>
              </w:rPr>
              <w:t>Absenoldeb heb ei Awdurdodi</w:t>
            </w:r>
          </w:p>
        </w:tc>
      </w:tr>
      <w:tr w:rsidR="000E68AA" w:rsidRPr="006A46F2" w14:paraId="2B6369CF" w14:textId="77777777" w:rsidTr="000E68AA">
        <w:tc>
          <w:tcPr>
            <w:tcW w:w="2689" w:type="dxa"/>
          </w:tcPr>
          <w:p w14:paraId="09DB3E1F" w14:textId="72B5A5ED" w:rsidR="006F68F8" w:rsidRPr="006A46F2" w:rsidRDefault="000E68AA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Tymor yr Hydref</w:t>
            </w:r>
            <w:r w:rsidR="006F68F8" w:rsidRPr="006A46F2">
              <w:rPr>
                <w:rFonts w:cstheme="minorHAnsi"/>
                <w:sz w:val="24"/>
                <w:szCs w:val="24"/>
                <w:lang w:val="cy-GB"/>
              </w:rPr>
              <w:t xml:space="preserve"> 2018</w:t>
            </w:r>
          </w:p>
        </w:tc>
        <w:tc>
          <w:tcPr>
            <w:tcW w:w="2255" w:type="dxa"/>
          </w:tcPr>
          <w:p w14:paraId="3AEAD1A0" w14:textId="77777777" w:rsidR="006F68F8" w:rsidRPr="006A46F2" w:rsidRDefault="0087094B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9</w:t>
            </w:r>
            <w:r w:rsidR="00A74052" w:rsidRPr="006A46F2">
              <w:rPr>
                <w:rFonts w:cstheme="minorHAnsi"/>
                <w:sz w:val="24"/>
                <w:szCs w:val="24"/>
                <w:lang w:val="cy-GB"/>
              </w:rPr>
              <w:t>5.41%</w:t>
            </w:r>
          </w:p>
        </w:tc>
        <w:tc>
          <w:tcPr>
            <w:tcW w:w="2271" w:type="dxa"/>
          </w:tcPr>
          <w:p w14:paraId="5D78C0F6" w14:textId="77777777" w:rsidR="006F68F8" w:rsidRPr="006A46F2" w:rsidRDefault="00A74052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4.55%</w:t>
            </w:r>
          </w:p>
        </w:tc>
        <w:tc>
          <w:tcPr>
            <w:tcW w:w="2252" w:type="dxa"/>
          </w:tcPr>
          <w:p w14:paraId="7C8F9566" w14:textId="77777777" w:rsidR="006F68F8" w:rsidRPr="006A46F2" w:rsidRDefault="0087094B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0.</w:t>
            </w:r>
            <w:r w:rsidR="00A74052" w:rsidRPr="006A46F2">
              <w:rPr>
                <w:rFonts w:cstheme="minorHAnsi"/>
                <w:sz w:val="24"/>
                <w:szCs w:val="24"/>
                <w:lang w:val="cy-GB"/>
              </w:rPr>
              <w:t>04%</w:t>
            </w:r>
          </w:p>
        </w:tc>
      </w:tr>
      <w:tr w:rsidR="000E68AA" w:rsidRPr="006A46F2" w14:paraId="59851209" w14:textId="77777777" w:rsidTr="000E68AA">
        <w:tc>
          <w:tcPr>
            <w:tcW w:w="2689" w:type="dxa"/>
          </w:tcPr>
          <w:p w14:paraId="1FDEF880" w14:textId="3FE60F10" w:rsidR="006F68F8" w:rsidRPr="006A46F2" w:rsidRDefault="000E68AA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Tymor y Gwanwyn</w:t>
            </w:r>
            <w:r w:rsidR="006F68F8" w:rsidRPr="006A46F2">
              <w:rPr>
                <w:rFonts w:cstheme="minorHAnsi"/>
                <w:sz w:val="24"/>
                <w:szCs w:val="24"/>
                <w:lang w:val="cy-GB"/>
              </w:rPr>
              <w:t xml:space="preserve"> 2019</w:t>
            </w:r>
          </w:p>
        </w:tc>
        <w:tc>
          <w:tcPr>
            <w:tcW w:w="2255" w:type="dxa"/>
          </w:tcPr>
          <w:p w14:paraId="47F01938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96.76%</w:t>
            </w:r>
          </w:p>
        </w:tc>
        <w:tc>
          <w:tcPr>
            <w:tcW w:w="2271" w:type="dxa"/>
          </w:tcPr>
          <w:p w14:paraId="61046790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3.22%</w:t>
            </w:r>
          </w:p>
        </w:tc>
        <w:tc>
          <w:tcPr>
            <w:tcW w:w="2252" w:type="dxa"/>
          </w:tcPr>
          <w:p w14:paraId="0105E093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0.01%</w:t>
            </w:r>
          </w:p>
        </w:tc>
      </w:tr>
      <w:tr w:rsidR="000E68AA" w:rsidRPr="006A46F2" w14:paraId="7CBA425E" w14:textId="77777777" w:rsidTr="000E68AA">
        <w:tc>
          <w:tcPr>
            <w:tcW w:w="2689" w:type="dxa"/>
          </w:tcPr>
          <w:p w14:paraId="6111CAAC" w14:textId="74EDDAF3" w:rsidR="006F68F8" w:rsidRPr="006A46F2" w:rsidRDefault="000E68AA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Tymor yr Haf</w:t>
            </w:r>
            <w:r w:rsidR="006F68F8" w:rsidRPr="006A46F2">
              <w:rPr>
                <w:rFonts w:cstheme="minorHAnsi"/>
                <w:sz w:val="24"/>
                <w:szCs w:val="24"/>
                <w:lang w:val="cy-GB"/>
              </w:rPr>
              <w:t xml:space="preserve"> 2019</w:t>
            </w:r>
          </w:p>
        </w:tc>
        <w:tc>
          <w:tcPr>
            <w:tcW w:w="2255" w:type="dxa"/>
          </w:tcPr>
          <w:p w14:paraId="029900E7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96.39%</w:t>
            </w:r>
          </w:p>
        </w:tc>
        <w:tc>
          <w:tcPr>
            <w:tcW w:w="2271" w:type="dxa"/>
          </w:tcPr>
          <w:p w14:paraId="42C45E48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3.40%</w:t>
            </w:r>
          </w:p>
        </w:tc>
        <w:tc>
          <w:tcPr>
            <w:tcW w:w="2252" w:type="dxa"/>
          </w:tcPr>
          <w:p w14:paraId="0261CB20" w14:textId="77777777" w:rsidR="006F68F8" w:rsidRPr="006A46F2" w:rsidRDefault="002B37A5" w:rsidP="00675A93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0.21%</w:t>
            </w:r>
          </w:p>
        </w:tc>
      </w:tr>
    </w:tbl>
    <w:p w14:paraId="109115C0" w14:textId="77777777" w:rsidR="006F68F8" w:rsidRPr="006A46F2" w:rsidRDefault="006F68F8" w:rsidP="00675A93">
      <w:pPr>
        <w:spacing w:after="0"/>
        <w:rPr>
          <w:rFonts w:cstheme="minorHAnsi"/>
          <w:sz w:val="24"/>
          <w:szCs w:val="24"/>
          <w:lang w:val="cy-GB"/>
        </w:rPr>
      </w:pPr>
    </w:p>
    <w:p w14:paraId="28FC2C0F" w14:textId="29088C0B" w:rsidR="006F68F8" w:rsidRPr="006A46F2" w:rsidRDefault="000E68AA" w:rsidP="00675A93">
      <w:pPr>
        <w:spacing w:after="0"/>
        <w:rPr>
          <w:rFonts w:cstheme="minorHAnsi"/>
          <w:b/>
          <w:i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Presenoldeb disgyblion ar gyfer y flwyddyn oedd </w:t>
      </w:r>
      <w:r w:rsidR="002B37A5" w:rsidRPr="006A46F2">
        <w:rPr>
          <w:rFonts w:cstheme="minorHAnsi"/>
          <w:sz w:val="24"/>
          <w:szCs w:val="24"/>
          <w:lang w:val="cy-GB"/>
        </w:rPr>
        <w:t>96.13%</w:t>
      </w:r>
      <w:r w:rsidR="006F68F8" w:rsidRPr="006A46F2">
        <w:rPr>
          <w:rFonts w:cstheme="minorHAnsi"/>
          <w:sz w:val="24"/>
          <w:szCs w:val="24"/>
          <w:lang w:val="cy-GB"/>
        </w:rPr>
        <w:t xml:space="preserve">.     </w:t>
      </w:r>
    </w:p>
    <w:p w14:paraId="6D3315F6" w14:textId="77777777" w:rsidR="006F68F8" w:rsidRPr="006A46F2" w:rsidRDefault="006F68F8" w:rsidP="00675A93">
      <w:pPr>
        <w:spacing w:after="0"/>
        <w:rPr>
          <w:rFonts w:cstheme="minorHAnsi"/>
          <w:sz w:val="24"/>
          <w:szCs w:val="24"/>
          <w:lang w:val="cy-GB"/>
        </w:rPr>
      </w:pPr>
    </w:p>
    <w:p w14:paraId="4E10FC2C" w14:textId="26952C99" w:rsidR="00D45E84" w:rsidRDefault="000E68AA" w:rsidP="00070992">
      <w:pPr>
        <w:spacing w:after="0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Gofynnwn yn garedig i bob gwyliau gael eu cymryd yn ystod gwyliau ysgol swyddogol</w:t>
      </w:r>
      <w:r w:rsidR="006F68F8" w:rsidRPr="006A46F2">
        <w:rPr>
          <w:rFonts w:cstheme="minorHAnsi"/>
          <w:sz w:val="24"/>
          <w:szCs w:val="24"/>
          <w:lang w:val="cy-GB"/>
        </w:rPr>
        <w:t xml:space="preserve">.  </w:t>
      </w:r>
      <w:r w:rsidRPr="006A46F2">
        <w:rPr>
          <w:sz w:val="24"/>
          <w:szCs w:val="24"/>
          <w:lang w:val="cy-GB"/>
        </w:rPr>
        <w:t>Mae gan rieni ddyletswydd i hysbysu'r ysgol o'r rhesymau dros unrhyw absenoldeb disgybl ar fore'r diwrnod cyntaf o absenoldeb dros y ffôn, e-bost neu gyswllt personol</w:t>
      </w:r>
      <w:r w:rsidR="001438CF" w:rsidRPr="006A46F2">
        <w:rPr>
          <w:rFonts w:cstheme="minorHAnsi"/>
          <w:sz w:val="24"/>
          <w:szCs w:val="24"/>
          <w:lang w:val="cy-GB"/>
        </w:rPr>
        <w:t xml:space="preserve">.  </w:t>
      </w:r>
      <w:r w:rsidRPr="006A46F2">
        <w:rPr>
          <w:sz w:val="24"/>
          <w:szCs w:val="24"/>
          <w:lang w:val="cy-GB"/>
        </w:rPr>
        <w:t>Y Pennaeth/Pennaeth Gweithredol yw'r unig bersonau a ganiateir i awdurdodi absenoldeb</w:t>
      </w:r>
      <w:r w:rsidR="006F68F8" w:rsidRPr="006A46F2">
        <w:rPr>
          <w:rFonts w:cstheme="minorHAnsi"/>
          <w:sz w:val="24"/>
          <w:szCs w:val="24"/>
          <w:lang w:val="cy-GB"/>
        </w:rPr>
        <w:t xml:space="preserve">.  </w:t>
      </w:r>
      <w:r w:rsidRPr="006A46F2">
        <w:rPr>
          <w:sz w:val="24"/>
          <w:szCs w:val="24"/>
          <w:lang w:val="cy-GB"/>
        </w:rPr>
        <w:t>Os tybir nad yw rheswm dros absenoldeb yn ddigonol, ystyrir bod yr absenoldeb yn un heb ei awdurdodi</w:t>
      </w:r>
      <w:r w:rsidR="006F68F8" w:rsidRPr="006A46F2">
        <w:rPr>
          <w:rFonts w:cstheme="minorHAnsi"/>
          <w:sz w:val="24"/>
          <w:szCs w:val="24"/>
          <w:lang w:val="cy-GB"/>
        </w:rPr>
        <w:t>.</w:t>
      </w:r>
      <w:r w:rsidR="00937589" w:rsidRPr="006A46F2">
        <w:rPr>
          <w:rFonts w:cstheme="minorHAnsi"/>
          <w:sz w:val="24"/>
          <w:szCs w:val="24"/>
          <w:lang w:val="cy-GB"/>
        </w:rPr>
        <w:t xml:space="preserve"> </w:t>
      </w:r>
      <w:r w:rsidRPr="006A46F2">
        <w:rPr>
          <w:sz w:val="24"/>
          <w:szCs w:val="24"/>
          <w:lang w:val="cy-GB"/>
        </w:rPr>
        <w:t>Gwneir dyfarniadau ynghylch yr ysgol mewn perthynas â phresenoldeb disgyblion gan arolygwyr Estyn a'r Swyddfa Addysg Leol</w:t>
      </w:r>
      <w:r w:rsidR="00937589" w:rsidRPr="006A46F2">
        <w:rPr>
          <w:rFonts w:cstheme="minorHAnsi"/>
          <w:sz w:val="24"/>
          <w:szCs w:val="24"/>
          <w:lang w:val="cy-GB"/>
        </w:rPr>
        <w:t>.</w:t>
      </w:r>
    </w:p>
    <w:p w14:paraId="43DCA0CE" w14:textId="77777777" w:rsidR="00070992" w:rsidRPr="00070992" w:rsidRDefault="00070992" w:rsidP="00070992">
      <w:pPr>
        <w:spacing w:after="0"/>
        <w:rPr>
          <w:rFonts w:cstheme="minorHAnsi"/>
          <w:sz w:val="24"/>
          <w:szCs w:val="24"/>
          <w:lang w:val="cy-GB"/>
        </w:rPr>
      </w:pPr>
    </w:p>
    <w:p w14:paraId="0B1BBD63" w14:textId="4288366B" w:rsidR="000E68AA" w:rsidRPr="006A46F2" w:rsidRDefault="000E68AA" w:rsidP="00CB6FFE">
      <w:pPr>
        <w:rPr>
          <w:rFonts w:cstheme="minorHAnsi"/>
          <w:b/>
          <w:bCs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t>Y FLWYDDYN I'R CORFF LLYWODRAETHU</w:t>
      </w:r>
    </w:p>
    <w:p w14:paraId="3114BFEB" w14:textId="5B8B6B92" w:rsidR="001B1250" w:rsidRPr="006A46F2" w:rsidRDefault="000E68AA" w:rsidP="00581339">
      <w:pPr>
        <w:rPr>
          <w:rFonts w:cstheme="minorHAnsi"/>
          <w:lang w:val="cy-GB"/>
        </w:rPr>
      </w:pPr>
      <w:r w:rsidRPr="006A46F2">
        <w:rPr>
          <w:lang w:val="cy-GB"/>
        </w:rPr>
        <w:t>Mae'n rhaid i lywodraethwyr ymgymryd â hyfforddiant rheolaidd er mwyn cefnogi'r ysgol yn effeithiol.</w:t>
      </w:r>
      <w:r w:rsidR="00070992">
        <w:rPr>
          <w:lang w:val="cy-GB"/>
        </w:rPr>
        <w:t xml:space="preserve"> Mae’n arfer dda i’r llywodraethwyr i fynychu hyfforddiant diogelu a recriwtio diogel. </w:t>
      </w:r>
      <w:r w:rsidRPr="006A46F2">
        <w:rPr>
          <w:lang w:val="cy-GB"/>
        </w:rPr>
        <w:t>Yn ystod y flwyddyn</w:t>
      </w:r>
      <w:r w:rsidR="00070992">
        <w:rPr>
          <w:lang w:val="cy-GB"/>
        </w:rPr>
        <w:t xml:space="preserve"> 2018-2019</w:t>
      </w:r>
      <w:r w:rsidRPr="006A46F2">
        <w:rPr>
          <w:lang w:val="cy-GB"/>
        </w:rPr>
        <w:t>, mynychwyd y cyrsiau canlynol</w:t>
      </w:r>
      <w:r w:rsidR="001B1250" w:rsidRPr="006A46F2">
        <w:rPr>
          <w:rFonts w:cstheme="minorHAnsi"/>
          <w:lang w:val="cy-GB"/>
        </w:rPr>
        <w:t>:</w:t>
      </w:r>
    </w:p>
    <w:p w14:paraId="16084276" w14:textId="46351876" w:rsidR="009F3D01" w:rsidRPr="00070992" w:rsidRDefault="00070992" w:rsidP="00070992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  <w:lang w:val="cy-GB"/>
        </w:rPr>
      </w:pPr>
      <w:r w:rsidRPr="00070992">
        <w:rPr>
          <w:rFonts w:cstheme="minorHAnsi"/>
          <w:sz w:val="24"/>
          <w:szCs w:val="24"/>
          <w:lang w:val="cy-GB"/>
        </w:rPr>
        <w:t>Gofyn y cwestiynau cywir</w:t>
      </w:r>
    </w:p>
    <w:p w14:paraId="7DF83730" w14:textId="6FFC3E5D" w:rsidR="00070992" w:rsidRPr="00070992" w:rsidRDefault="00070992" w:rsidP="00070992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  <w:lang w:val="cy-GB"/>
        </w:rPr>
      </w:pPr>
      <w:r w:rsidRPr="00070992">
        <w:rPr>
          <w:rFonts w:cstheme="minorHAnsi"/>
          <w:sz w:val="24"/>
          <w:szCs w:val="24"/>
          <w:lang w:val="cy-GB"/>
        </w:rPr>
        <w:lastRenderedPageBreak/>
        <w:t>Diogelu</w:t>
      </w:r>
    </w:p>
    <w:p w14:paraId="75789FE0" w14:textId="6D499FC7" w:rsidR="00934A7E" w:rsidRPr="00070992" w:rsidRDefault="00070992" w:rsidP="00581339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  <w:lang w:val="cy-GB"/>
        </w:rPr>
      </w:pPr>
      <w:r w:rsidRPr="00070992">
        <w:rPr>
          <w:rFonts w:cstheme="minorHAnsi"/>
          <w:sz w:val="24"/>
          <w:szCs w:val="24"/>
          <w:lang w:val="cy-GB"/>
        </w:rPr>
        <w:t>Monitro Effeithiol</w:t>
      </w:r>
    </w:p>
    <w:p w14:paraId="3DCF956A" w14:textId="77777777" w:rsidR="000E68AA" w:rsidRPr="006A46F2" w:rsidRDefault="000E68AA" w:rsidP="00CB6FFE">
      <w:pPr>
        <w:rPr>
          <w:rFonts w:cstheme="minorHAnsi"/>
          <w:b/>
          <w:bCs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t>ARGYMHELLION ESTYN</w:t>
      </w:r>
    </w:p>
    <w:p w14:paraId="1576C005" w14:textId="34984FD7" w:rsidR="00581339" w:rsidRPr="006A46F2" w:rsidRDefault="000E68AA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Cafodd Ysgol Dyffryn Trannon ei harolygu ddiwethaf ym mis Ebrill 2013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Rhoddodd Estyn 6 prif argymhelliad i'r ysgol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Dyma werthusiad o'r cynnydd hyd yma</w:t>
      </w:r>
      <w:r w:rsidR="00581339" w:rsidRPr="006A46F2">
        <w:rPr>
          <w:rFonts w:cstheme="minorHAnsi"/>
          <w:sz w:val="24"/>
          <w:szCs w:val="24"/>
          <w:lang w:val="cy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81339" w:rsidRPr="006A46F2" w14:paraId="437C3B13" w14:textId="77777777" w:rsidTr="006F77A6">
        <w:tc>
          <w:tcPr>
            <w:tcW w:w="4508" w:type="dxa"/>
            <w:shd w:val="clear" w:color="auto" w:fill="D9D9D9" w:themeFill="background1" w:themeFillShade="D9"/>
          </w:tcPr>
          <w:p w14:paraId="07B13266" w14:textId="3A28D8D8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Argymhelliad</w:t>
            </w:r>
          </w:p>
        </w:tc>
        <w:tc>
          <w:tcPr>
            <w:tcW w:w="4508" w:type="dxa"/>
            <w:shd w:val="clear" w:color="auto" w:fill="DBE5F1" w:themeFill="accent1" w:themeFillTint="33"/>
          </w:tcPr>
          <w:p w14:paraId="33E71779" w14:textId="7926B218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Cynnydd</w:t>
            </w:r>
          </w:p>
        </w:tc>
      </w:tr>
      <w:tr w:rsidR="00581339" w:rsidRPr="006A46F2" w14:paraId="21426290" w14:textId="77777777" w:rsidTr="00E1215E">
        <w:tc>
          <w:tcPr>
            <w:tcW w:w="4508" w:type="dxa"/>
          </w:tcPr>
          <w:p w14:paraId="0FF311A3" w14:textId="619AB142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Gwella safonau er mwyn sicrhau bod perfformiad yr ysgol yn cymharu'n fwy ffafriol â pherfformiad ysgolion eraill tebyg</w:t>
            </w:r>
          </w:p>
        </w:tc>
        <w:tc>
          <w:tcPr>
            <w:tcW w:w="4508" w:type="dxa"/>
          </w:tcPr>
          <w:p w14:paraId="7AF8437F" w14:textId="6049D943" w:rsidR="00581339" w:rsidRPr="006A46F2" w:rsidRDefault="000E68AA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Mae'r ysgol yn parhau i dargedu gwelliant ym mherfformiad y disgyblion mwy abl a dawnus ar ddiwedd y ddau gyfnod allweddol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Mae hyn yn flaenoriaeth yn y cynllun gwella ysgol presennol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</w:p>
        </w:tc>
      </w:tr>
      <w:tr w:rsidR="00581339" w:rsidRPr="006A46F2" w14:paraId="6A085CCC" w14:textId="77777777" w:rsidTr="00E1215E">
        <w:tc>
          <w:tcPr>
            <w:tcW w:w="4508" w:type="dxa"/>
          </w:tcPr>
          <w:p w14:paraId="0ACBF8DF" w14:textId="6F39F2A6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Datblygu gallu disgyblion i gymhwyso eu medrau rhifedd yn effeithiol ar draws pob maes dysgu a phynciau</w:t>
            </w:r>
          </w:p>
        </w:tc>
        <w:tc>
          <w:tcPr>
            <w:tcW w:w="4508" w:type="dxa"/>
          </w:tcPr>
          <w:p w14:paraId="4E172C39" w14:textId="0C64EF12" w:rsidR="00581339" w:rsidRPr="006A46F2" w:rsidRDefault="000E68AA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gwella'r ddarpariaeth ar gyfer rhifedd ar draws y cwricwlwm drwy gynllunio tasgau cyfoethog yn effeithiol yn flaenoriaeth allweddol yn y cynllun gwella ysgol presennol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</w:p>
        </w:tc>
      </w:tr>
      <w:tr w:rsidR="00581339" w:rsidRPr="006A46F2" w14:paraId="7C8BC766" w14:textId="77777777" w:rsidTr="00E1215E">
        <w:tc>
          <w:tcPr>
            <w:tcW w:w="4508" w:type="dxa"/>
          </w:tcPr>
          <w:p w14:paraId="5DDCF2FF" w14:textId="543F9EA2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Gwella presenoldeb disgyblion</w:t>
            </w:r>
          </w:p>
        </w:tc>
        <w:tc>
          <w:tcPr>
            <w:tcW w:w="4508" w:type="dxa"/>
          </w:tcPr>
          <w:p w14:paraId="00630844" w14:textId="6140F5E0" w:rsidR="00581339" w:rsidRPr="006A46F2" w:rsidRDefault="000E68AA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Data presenoldeb ar gyfer 2018-2019 yw 96.4%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Dengys hyn gynnydd cadarnhaol ar y data ar gyfer y tair blynedd diwethaf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Y chwartel dros dro ar gyfer y data hwn yw'r ail chwartel gyda chynnydd o 1.6 pwynt canran ar y data o 2017-2018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</w:p>
          <w:p w14:paraId="7240D432" w14:textId="1541F5D1" w:rsidR="00581339" w:rsidRPr="006A46F2" w:rsidRDefault="000E68AA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Mae'r ysgol wedi datblygu strategaethau effeithiol i wella a monitro presenoldeb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 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Mae’r </w:t>
            </w:r>
            <w:r w:rsidRPr="006A46F2">
              <w:rPr>
                <w:sz w:val="24"/>
                <w:szCs w:val="24"/>
                <w:lang w:val="cy-GB"/>
              </w:rPr>
              <w:t xml:space="preserve">Pennaeth yn gweithio'n glos gyda'r </w:t>
            </w:r>
            <w:r w:rsidR="00553D6E">
              <w:rPr>
                <w:sz w:val="24"/>
                <w:szCs w:val="24"/>
                <w:lang w:val="cy-GB"/>
              </w:rPr>
              <w:t>Swyddog Lles Addysg</w:t>
            </w:r>
            <w:r w:rsidRPr="006A46F2">
              <w:rPr>
                <w:sz w:val="24"/>
                <w:szCs w:val="24"/>
                <w:lang w:val="cy-GB"/>
              </w:rPr>
              <w:t xml:space="preserve"> ac yn adolygu presenoldeb o dan 90% yn rheolaidd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3C19648C" w14:textId="305F9795" w:rsidR="00581339" w:rsidRPr="006A46F2" w:rsidRDefault="000E68AA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Mae'r ysgol yn dathlu presenoldeb gorau gan ddosbarth a disgyblion unigol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353323C1" w14:textId="159C1FBB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Mae’r ysgol yn anfon llythyrau at rieni disgyblion sydd â phresenoldeb o dan 90% i'w hysbysu am gyfraddau presenoldeb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Dilynir camau priodol os na fydd presenoldeb yn gwella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 xml:space="preserve">Yn 2018-19, nid yw'r ysgol wedi gorfod trefnu cyfarfodydd </w:t>
            </w:r>
            <w:r w:rsidR="00980BEF">
              <w:rPr>
                <w:sz w:val="24"/>
                <w:szCs w:val="24"/>
                <w:lang w:val="cy-GB"/>
              </w:rPr>
              <w:t>gwella presenoldeb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05EF753D" w14:textId="55BDC7F4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ffigurau presenoldeb cyffredinol dosbarthiadau a grwpiau blwyddyn yn cael eu rhannu gyda rhieni/gofalwyr drwy'r cyfryngau cymdeithasol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4E715BA2" w14:textId="746F8A8A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disgyblion yn rhan o gwblhau'r arddangosfa presenoldeb yn wythnosol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6DD531B6" w14:textId="40B2EED5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 xml:space="preserve">Ychydig iawn o ddisgyblion sy'n cyrraedd yr ysgol yn hwyr. Fodd bynnag, mae </w:t>
            </w:r>
            <w:r w:rsidRPr="006A46F2">
              <w:rPr>
                <w:sz w:val="24"/>
                <w:szCs w:val="24"/>
                <w:lang w:val="cy-GB"/>
              </w:rPr>
              <w:lastRenderedPageBreak/>
              <w:t>strategaethau ar waith i nodi rhesymau pam ac i fonitro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Mae rhieni a gofalwyr yn ymwybodol o'r angen i gwblhau ffurflen wyliau swyddogol ymlaen llaw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26E1077C" w14:textId="0340C99D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cylchlythyrau yn sôn yn aml am bresenoldeb a'i bwysigrwydd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21E8D6F9" w14:textId="77777777" w:rsidR="00581339" w:rsidRPr="006A46F2" w:rsidRDefault="00581339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581339" w:rsidRPr="006A46F2" w14:paraId="751167B6" w14:textId="77777777" w:rsidTr="00E1215E">
        <w:tc>
          <w:tcPr>
            <w:tcW w:w="4508" w:type="dxa"/>
          </w:tcPr>
          <w:p w14:paraId="196D960F" w14:textId="1322D843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lastRenderedPageBreak/>
              <w:t>Monitro clos i’r broses o weithredu'r trefniadau a fabwysiadwyd yn ddiweddar ar gyfer cynllunio profiadau dysgu disgyblion a gwerthuso eu heffaith</w:t>
            </w:r>
          </w:p>
        </w:tc>
        <w:tc>
          <w:tcPr>
            <w:tcW w:w="4508" w:type="dxa"/>
          </w:tcPr>
          <w:p w14:paraId="1C22769F" w14:textId="7A6B2573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Yn dilyn cefnogaeth ysgol i ysgol ac ymweliad gan ddau aelod o staff ag ysgol gynradd Sant Illtyd mabwysiadwyd system cynllunio tymor byr newydd ar draws yr ysgol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O ganlyniad, mae athrawon yn cynllunio yn erbyn y 4 Diben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Mae'r pennaeth wedi dechrau monitro effeithiolrwydd y cynllunio ar brofiadau a safonau dysgu'r disgyblion ond mae ar gam cynnar ei ddatblygiad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</w:p>
          <w:p w14:paraId="712D7BF0" w14:textId="77777777" w:rsidR="00581339" w:rsidRPr="006A46F2" w:rsidRDefault="00581339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  <w:p w14:paraId="78F89FA5" w14:textId="14AB361A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cynllunio ar gyfer ysgrifennu estynedig, tasgau rhifedd ar draws y cwricwlwm, gwella sgiliau llawysgrifen, addysg grefyddol a gwyddoniaeth yn flaenoriaeth allweddol i'r ysgol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</w:tc>
      </w:tr>
      <w:tr w:rsidR="00581339" w:rsidRPr="006A46F2" w14:paraId="69D04517" w14:textId="77777777" w:rsidTr="00E1215E">
        <w:tc>
          <w:tcPr>
            <w:tcW w:w="4508" w:type="dxa"/>
          </w:tcPr>
          <w:p w14:paraId="37C4AB2D" w14:textId="02AEE369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Sicrhau bod rolau a chyfrifoldebau monitro arweinwyr y cwricwlwm yn cael eu gweithredu'n effeithiol</w:t>
            </w:r>
          </w:p>
        </w:tc>
        <w:tc>
          <w:tcPr>
            <w:tcW w:w="4508" w:type="dxa"/>
          </w:tcPr>
          <w:p w14:paraId="0EE7B325" w14:textId="5BCDEA73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Oherwydd newidiadau staff, adolygwyd rolau a chyfrifoldebau ar ddechrau tymor yr Hydref 2019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 </w:t>
            </w:r>
            <w:r w:rsidRPr="006A46F2">
              <w:rPr>
                <w:sz w:val="24"/>
                <w:szCs w:val="24"/>
                <w:lang w:val="cy-GB"/>
              </w:rPr>
              <w:t>Mae pob arweinydd yn gyfrifol am flaenoriaeth yn y CGY ac mae'r gweithgareddau hunan-arfarnu a'r asesiadau effaith tymhorol i'w cwblhau er mwyn sicrhau y gwneir cynnydd cadarn yn erbyn y cerrig milltir y cytunwyd arnynt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Mae'r Ymgynghorydd her yn rhoi cymorth i arwain ar y gwaith hwn yn ystod tymor yr Hydref gyda'r staff yn datblygu'r wybodaeth a'r arbenigedd i arwain yn annibynnol yn ystod tymor y gwanwyn.</w:t>
            </w:r>
          </w:p>
        </w:tc>
      </w:tr>
      <w:tr w:rsidR="00581339" w:rsidRPr="006A46F2" w14:paraId="1E47BF1D" w14:textId="77777777" w:rsidTr="00D45E84">
        <w:trPr>
          <w:trHeight w:val="3441"/>
        </w:trPr>
        <w:tc>
          <w:tcPr>
            <w:tcW w:w="4508" w:type="dxa"/>
          </w:tcPr>
          <w:p w14:paraId="75F77B76" w14:textId="79330304" w:rsidR="00581339" w:rsidRPr="006A46F2" w:rsidRDefault="000E68AA" w:rsidP="00E1215E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lastRenderedPageBreak/>
              <w:t>Sicrhau bod meysydd a nodwyd i'w gwella yn cael eu blaenoriaethu'n fwy effeithiol</w:t>
            </w:r>
          </w:p>
        </w:tc>
        <w:tc>
          <w:tcPr>
            <w:tcW w:w="4508" w:type="dxa"/>
          </w:tcPr>
          <w:p w14:paraId="32486497" w14:textId="685C6FA3" w:rsidR="00581339" w:rsidRPr="006A46F2" w:rsidRDefault="007A2D32" w:rsidP="00D45E84">
            <w:pPr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Mae uwch arweinwyr, gyda chymorth gan yr ymgynghorydd her, yn cydweithio i lunio cynllun gwella ysgol effeithiol yn unol â chanllawiau statudol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>Mae a</w:t>
            </w:r>
            <w:r w:rsidRPr="006A46F2">
              <w:rPr>
                <w:sz w:val="24"/>
                <w:szCs w:val="24"/>
                <w:lang w:val="cy-GB"/>
              </w:rPr>
              <w:t>tebolrwydd yn glir gyda chamau gwella a nodwyd yn cael eu cysylltu â meini prawf llwyddiant mesuradwy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 </w:t>
            </w:r>
            <w:r w:rsidRPr="006A46F2">
              <w:rPr>
                <w:sz w:val="24"/>
                <w:szCs w:val="24"/>
                <w:lang w:val="cy-GB"/>
              </w:rPr>
              <w:t>Mae'r holl arweinwyr yn cwblhau gweithgareddau monitro 'ymarferol' bob tymor ac yn gwerthuso'r effaith mewn asesiadau effaith tymhorol drwy nodi cryfderau allweddol a meysydd pellach i'w gwella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</w:t>
            </w:r>
            <w:r w:rsidRPr="006A46F2">
              <w:rPr>
                <w:sz w:val="24"/>
                <w:szCs w:val="24"/>
                <w:lang w:val="cy-GB"/>
              </w:rPr>
              <w:t>Adolygir y rhain yn rheolaidd gan y corff llywodraethol</w:t>
            </w:r>
            <w:r w:rsidR="00581339" w:rsidRPr="006A46F2">
              <w:rPr>
                <w:rFonts w:cstheme="minorHAnsi"/>
                <w:sz w:val="24"/>
                <w:szCs w:val="24"/>
                <w:lang w:val="cy-GB"/>
              </w:rPr>
              <w:t xml:space="preserve">.  </w:t>
            </w:r>
          </w:p>
        </w:tc>
      </w:tr>
    </w:tbl>
    <w:p w14:paraId="417B6F3C" w14:textId="77777777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</w:p>
    <w:p w14:paraId="3619E477" w14:textId="0FDDF28E" w:rsidR="009F3D01" w:rsidRPr="006A46F2" w:rsidRDefault="00A90B56" w:rsidP="009F3D01">
      <w:pPr>
        <w:spacing w:after="0" w:line="240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CAMAU A GYMERWYD I ADOLYGU POLISÏAU'R YSGOL</w:t>
      </w:r>
    </w:p>
    <w:p w14:paraId="0DC42AE8" w14:textId="6252A51B" w:rsidR="00581339" w:rsidRDefault="00A90B56" w:rsidP="009F3D01">
      <w:pPr>
        <w:spacing w:after="0" w:line="240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ysgol yn adolygu nifer o bolisïau yn flynyddol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 </w:t>
      </w:r>
      <w:r w:rsidRPr="006A46F2">
        <w:rPr>
          <w:sz w:val="24"/>
          <w:szCs w:val="24"/>
          <w:lang w:val="cy-GB"/>
        </w:rPr>
        <w:t>Mae'r polisïau hyn yn cynnwys</w:t>
      </w:r>
      <w:r w:rsidR="00581339" w:rsidRPr="006A46F2">
        <w:rPr>
          <w:rFonts w:cstheme="minorHAnsi"/>
          <w:sz w:val="24"/>
          <w:szCs w:val="24"/>
          <w:lang w:val="cy-GB"/>
        </w:rPr>
        <w:t>:</w:t>
      </w:r>
    </w:p>
    <w:p w14:paraId="1794F991" w14:textId="77777777" w:rsidR="00070992" w:rsidRPr="006A46F2" w:rsidRDefault="00070992" w:rsidP="009F3D01">
      <w:pPr>
        <w:spacing w:after="0" w:line="240" w:lineRule="auto"/>
        <w:rPr>
          <w:rFonts w:cstheme="minorHAnsi"/>
          <w:sz w:val="24"/>
          <w:szCs w:val="24"/>
          <w:lang w:val="cy-GB"/>
        </w:rPr>
      </w:pPr>
    </w:p>
    <w:p w14:paraId="7D86AB40" w14:textId="17325404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sz w:val="24"/>
          <w:szCs w:val="24"/>
          <w:lang w:val="cy-GB"/>
        </w:rPr>
        <w:t>Polisi Amddiffyn Plant</w:t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sz w:val="24"/>
          <w:szCs w:val="24"/>
          <w:lang w:val="cy-GB"/>
        </w:rPr>
        <w:t>Polisi Derbyn</w:t>
      </w:r>
    </w:p>
    <w:p w14:paraId="3264B781" w14:textId="1173A4F9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Tr</w:t>
      </w:r>
      <w:r w:rsidR="00A90B56" w:rsidRPr="006A46F2">
        <w:rPr>
          <w:sz w:val="24"/>
          <w:szCs w:val="24"/>
          <w:lang w:val="cy-GB"/>
        </w:rPr>
        <w:t>efn Gwyno</w:t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="00A90B56" w:rsidRPr="006A46F2">
        <w:rPr>
          <w:sz w:val="24"/>
          <w:szCs w:val="24"/>
          <w:lang w:val="cy-GB"/>
        </w:rPr>
        <w:tab/>
      </w: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sz w:val="24"/>
          <w:szCs w:val="24"/>
          <w:lang w:val="cy-GB"/>
        </w:rPr>
        <w:t>Polisi Cwricwlwm</w:t>
      </w:r>
    </w:p>
    <w:p w14:paraId="5CE09013" w14:textId="5BCEE294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Polisi Iechyd a Diogelwch</w:t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Rheoli Perfformiad</w:t>
      </w:r>
    </w:p>
    <w:p w14:paraId="2E041C4B" w14:textId="7116BE28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Disgyblu Disgyblion</w:t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Cyfle Cyfartal</w:t>
      </w:r>
    </w:p>
    <w:p w14:paraId="6EBE3898" w14:textId="215EBD3B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Polisi Addysg Rhyw</w:t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</w:r>
      <w:r w:rsidR="00A90B56" w:rsidRPr="006A46F2">
        <w:rPr>
          <w:rFonts w:cstheme="minorHAnsi"/>
          <w:sz w:val="24"/>
          <w:szCs w:val="24"/>
          <w:lang w:val="cy-GB"/>
        </w:rPr>
        <w:tab/>
        <w:t>* Anghenion Addysgu Ychwanegol</w:t>
      </w:r>
    </w:p>
    <w:p w14:paraId="29B99E63" w14:textId="5F239919" w:rsidR="00581339" w:rsidRPr="006A46F2" w:rsidRDefault="0058133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 xml:space="preserve">* </w:t>
      </w:r>
      <w:r w:rsidR="00A90B56" w:rsidRPr="006A46F2">
        <w:rPr>
          <w:rFonts w:cstheme="minorHAnsi"/>
          <w:sz w:val="24"/>
          <w:szCs w:val="24"/>
          <w:lang w:val="cy-GB"/>
        </w:rPr>
        <w:t>Disgyblu, ymddygiad, gallu a threfn achwyn i staff</w:t>
      </w:r>
    </w:p>
    <w:p w14:paraId="50FDF9EE" w14:textId="03423D7A" w:rsidR="00581339" w:rsidRPr="006A46F2" w:rsidRDefault="00A90B56" w:rsidP="00581339">
      <w:pPr>
        <w:rPr>
          <w:rFonts w:cstheme="minorHAnsi"/>
          <w:b/>
          <w:bCs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t>CAMAU A GYMERWYD YN DILYN YR ADOLYGIAD O STRATEGAETHAU YSGOL</w:t>
      </w:r>
    </w:p>
    <w:p w14:paraId="3A6A019E" w14:textId="7971BE6B" w:rsidR="00581339" w:rsidRPr="006A46F2" w:rsidRDefault="00A90B56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Yn Ysgol Dyffryn Trannon, mae diogelwch, lles a dysgu plant yn flaengar ym mhob un o'u penderfyniadau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Mae pob aelod o staff a phob llywodraethwr yn arweinydd ar o leiaf un agwedd ar fywyd yr ysgol, gan weithio fel tîm cryf i wella a chodi safonau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Mae llais y disgybl, drwy'r Cyngor Ysgol, Criw Cymraeg, Dewiniaid Digidol a’r Pwyllgor Eco ac ymgynghori â rhieni drwy gyfarfodydd ac arolygon rheolaidd, yn golygu bod cymuned yr ysgol gyfan yn rhan o'r broses ymgynghori a gwneud penderfyniadau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Mae'r pennaeth a'i huwch dîm arwain, yn gweithio gyda chymuned yr ysgol a'r awdurdod lleol i nodi blaenoriaethau, cynllunio a gweithredu datblygiadau ar gyfer y rhain, ac i fonitro effaith a chanlyniadau'n ofalus.</w:t>
      </w:r>
      <w:r w:rsidR="00581339" w:rsidRPr="006A46F2">
        <w:rPr>
          <w:rFonts w:cstheme="minorHAnsi"/>
          <w:sz w:val="24"/>
          <w:szCs w:val="24"/>
          <w:lang w:val="cy-GB"/>
        </w:rPr>
        <w:t xml:space="preserve"> </w:t>
      </w:r>
    </w:p>
    <w:p w14:paraId="0FCCE24B" w14:textId="7E9EA343" w:rsidR="00581339" w:rsidRPr="006A46F2" w:rsidRDefault="00A90B56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corff llywodraethol yn monitro blaenoriaethau gwella'r ysgol trwy ymweliadau rheolaidd i'r ysgol ar gyfer cyfarfodydd ac ymweliadau monitro 'ymarferol'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Pr="006A46F2">
        <w:rPr>
          <w:sz w:val="24"/>
          <w:szCs w:val="24"/>
          <w:lang w:val="cy-GB"/>
        </w:rPr>
        <w:t>Mae cymorth ysgol i ysgol hefyd yn cael ei ddefnyddio'n effeithiol i wella safonau, darpariaeth ac arweinyddiaeth</w:t>
      </w:r>
      <w:r w:rsidR="00581339" w:rsidRPr="006A46F2">
        <w:rPr>
          <w:rFonts w:cstheme="minorHAnsi"/>
          <w:sz w:val="24"/>
          <w:szCs w:val="24"/>
          <w:lang w:val="cy-GB"/>
        </w:rPr>
        <w:t>.</w:t>
      </w:r>
    </w:p>
    <w:p w14:paraId="42120D32" w14:textId="6FFBA467" w:rsidR="00581339" w:rsidRPr="006A46F2" w:rsidRDefault="00A90B56" w:rsidP="00581339">
      <w:pPr>
        <w:rPr>
          <w:rFonts w:cstheme="minorHAnsi"/>
          <w:b/>
          <w:bCs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lastRenderedPageBreak/>
        <w:t>Prif flaenoriaethau'r ysgol yn 2018-2019 oedd</w:t>
      </w:r>
      <w:r w:rsidR="00581339" w:rsidRPr="006A46F2">
        <w:rPr>
          <w:rFonts w:cstheme="minorHAnsi"/>
          <w:b/>
          <w:bCs/>
          <w:sz w:val="24"/>
          <w:szCs w:val="24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D45E84" w:rsidRPr="006A46F2" w14:paraId="7730E17D" w14:textId="77777777" w:rsidTr="00802AE4">
        <w:tc>
          <w:tcPr>
            <w:tcW w:w="3823" w:type="dxa"/>
            <w:shd w:val="clear" w:color="auto" w:fill="DBE5F1" w:themeFill="accent1" w:themeFillTint="33"/>
          </w:tcPr>
          <w:p w14:paraId="35F82435" w14:textId="6423E3DC" w:rsidR="00D45E84" w:rsidRPr="006A46F2" w:rsidRDefault="00A90B56" w:rsidP="00581339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</w:p>
        </w:tc>
        <w:tc>
          <w:tcPr>
            <w:tcW w:w="5193" w:type="dxa"/>
            <w:shd w:val="clear" w:color="auto" w:fill="D9D9D9" w:themeFill="background1" w:themeFillShade="D9"/>
          </w:tcPr>
          <w:p w14:paraId="0B91E5FD" w14:textId="762D5DF3" w:rsidR="00D45E84" w:rsidRPr="006A46F2" w:rsidRDefault="00D45E84" w:rsidP="00581339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rFonts w:cstheme="minorHAnsi"/>
                <w:sz w:val="24"/>
                <w:szCs w:val="24"/>
                <w:lang w:val="cy-GB"/>
              </w:rPr>
              <w:t>Aspect</w:t>
            </w:r>
          </w:p>
        </w:tc>
      </w:tr>
      <w:tr w:rsidR="00D45E84" w:rsidRPr="006A46F2" w14:paraId="53FE5F1C" w14:textId="77777777" w:rsidTr="00A359D2">
        <w:tc>
          <w:tcPr>
            <w:tcW w:w="3823" w:type="dxa"/>
            <w:vAlign w:val="center"/>
          </w:tcPr>
          <w:p w14:paraId="29477CA9" w14:textId="542CAF5C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1</w:t>
            </w:r>
          </w:p>
        </w:tc>
        <w:tc>
          <w:tcPr>
            <w:tcW w:w="5193" w:type="dxa"/>
          </w:tcPr>
          <w:p w14:paraId="4FC4098A" w14:textId="57DEF453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Codi safonau mewn llythrennedd ar draws yr ysgol yn Gymraeg a Saesneg gyda ffocws ar lefelau uwch ym mhob cyfnod allweddol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368629CD" w14:textId="39D587B5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D45E84" w:rsidRPr="006A46F2" w14:paraId="3502DEAC" w14:textId="77777777" w:rsidTr="00A359D2">
        <w:tc>
          <w:tcPr>
            <w:tcW w:w="3823" w:type="dxa"/>
            <w:vAlign w:val="center"/>
          </w:tcPr>
          <w:p w14:paraId="60939381" w14:textId="152AC6D1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2</w:t>
            </w:r>
          </w:p>
        </w:tc>
        <w:tc>
          <w:tcPr>
            <w:tcW w:w="5193" w:type="dxa"/>
          </w:tcPr>
          <w:p w14:paraId="01AFAD01" w14:textId="32E297C5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Codi safonau mewn mathemateg a sicrhau bod disgyblion yn cael cyfleoedd i ddefnyddio eu sgiliau rhifedd ar draws y cwricwlwm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188EB001" w14:textId="2EAEC45B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D45E84" w:rsidRPr="006A46F2" w14:paraId="11FF3D2C" w14:textId="77777777" w:rsidTr="00A359D2">
        <w:tc>
          <w:tcPr>
            <w:tcW w:w="3823" w:type="dxa"/>
            <w:vAlign w:val="center"/>
          </w:tcPr>
          <w:p w14:paraId="4A252AD3" w14:textId="404488A0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3:</w:t>
            </w:r>
          </w:p>
        </w:tc>
        <w:tc>
          <w:tcPr>
            <w:tcW w:w="5193" w:type="dxa"/>
          </w:tcPr>
          <w:p w14:paraId="71ACBD25" w14:textId="098BCD97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Datblygu'r ddarpariaeth ar gyfer sgiliau TGCh ar draws yr ysgol fel bod pob un o'r staff yn gweithredu'r fframwaith yn effeithiol</w:t>
            </w:r>
            <w:r w:rsidR="00D45E84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0EE8BF4A" w14:textId="4B8CBFF3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D45E84" w:rsidRPr="006A46F2" w14:paraId="7653192E" w14:textId="77777777" w:rsidTr="00A359D2">
        <w:tc>
          <w:tcPr>
            <w:tcW w:w="3823" w:type="dxa"/>
            <w:vAlign w:val="center"/>
          </w:tcPr>
          <w:p w14:paraId="07DA78CF" w14:textId="5BFE83DC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7A29D5" w:rsidRPr="006A46F2">
              <w:rPr>
                <w:rFonts w:cstheme="minorHAnsi"/>
                <w:sz w:val="24"/>
                <w:szCs w:val="24"/>
                <w:lang w:val="cy-GB"/>
              </w:rPr>
              <w:t>4:</w:t>
            </w:r>
          </w:p>
        </w:tc>
        <w:tc>
          <w:tcPr>
            <w:tcW w:w="5193" w:type="dxa"/>
          </w:tcPr>
          <w:p w14:paraId="27C7BEF7" w14:textId="4E8B6BAF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Gwella addysgu a dysgu tra'n galluogi disgyblion i gymryd mwy o gyfrifoldeb am eu dysgu eu hunain</w:t>
            </w:r>
            <w:r w:rsidR="00A359D2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63595D09" w14:textId="1EEDE71B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D45E84" w:rsidRPr="006A46F2" w14:paraId="158556A4" w14:textId="77777777" w:rsidTr="00A359D2">
        <w:tc>
          <w:tcPr>
            <w:tcW w:w="3823" w:type="dxa"/>
            <w:vAlign w:val="center"/>
          </w:tcPr>
          <w:p w14:paraId="6CF9DDAA" w14:textId="0D050D23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7A29D5" w:rsidRPr="006A46F2">
              <w:rPr>
                <w:rFonts w:cstheme="minorHAnsi"/>
                <w:sz w:val="24"/>
                <w:szCs w:val="24"/>
                <w:lang w:val="cy-GB"/>
              </w:rPr>
              <w:t>5:</w:t>
            </w:r>
          </w:p>
        </w:tc>
        <w:tc>
          <w:tcPr>
            <w:tcW w:w="5193" w:type="dxa"/>
          </w:tcPr>
          <w:p w14:paraId="57B24F03" w14:textId="35EFA12F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Datblygu dyfodol llwyddiannus – cymryd risgiau ym mhob un o'r 4 diben craidd</w:t>
            </w:r>
            <w:r w:rsidR="007A29D5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48B9A896" w14:textId="34F5E080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  <w:tr w:rsidR="00D45E84" w:rsidRPr="006A46F2" w14:paraId="0D51A1DA" w14:textId="77777777" w:rsidTr="00A359D2">
        <w:tc>
          <w:tcPr>
            <w:tcW w:w="3823" w:type="dxa"/>
            <w:vAlign w:val="center"/>
          </w:tcPr>
          <w:p w14:paraId="37598461" w14:textId="58793716" w:rsidR="00D45E84" w:rsidRPr="006A46F2" w:rsidRDefault="00A90B56" w:rsidP="00A359D2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Blaenoriaeth</w:t>
            </w:r>
            <w:r w:rsidRPr="006A46F2">
              <w:rPr>
                <w:rFonts w:cstheme="minorHAnsi"/>
                <w:sz w:val="24"/>
                <w:szCs w:val="24"/>
                <w:lang w:val="cy-GB"/>
              </w:rPr>
              <w:t xml:space="preserve"> </w:t>
            </w:r>
            <w:r w:rsidR="007A29D5" w:rsidRPr="006A46F2">
              <w:rPr>
                <w:rFonts w:cstheme="minorHAnsi"/>
                <w:sz w:val="24"/>
                <w:szCs w:val="24"/>
                <w:lang w:val="cy-GB"/>
              </w:rPr>
              <w:t>6:</w:t>
            </w:r>
          </w:p>
        </w:tc>
        <w:tc>
          <w:tcPr>
            <w:tcW w:w="5193" w:type="dxa"/>
          </w:tcPr>
          <w:p w14:paraId="5AE1E523" w14:textId="57062511" w:rsidR="00D45E84" w:rsidRPr="006A46F2" w:rsidRDefault="00A90B56" w:rsidP="009F3D01">
            <w:pPr>
              <w:pStyle w:val="ListParagraph"/>
              <w:numPr>
                <w:ilvl w:val="0"/>
                <w:numId w:val="4"/>
              </w:numPr>
              <w:ind w:left="466" w:hanging="284"/>
              <w:jc w:val="both"/>
              <w:rPr>
                <w:rFonts w:cstheme="minorHAnsi"/>
                <w:sz w:val="24"/>
                <w:szCs w:val="24"/>
                <w:lang w:val="cy-GB"/>
              </w:rPr>
            </w:pPr>
            <w:r w:rsidRPr="006A46F2">
              <w:rPr>
                <w:sz w:val="24"/>
                <w:szCs w:val="24"/>
                <w:lang w:val="cy-GB"/>
              </w:rPr>
              <w:t>Datblygu arweinyddiaeth wedi’i ddosbarthu, meithrin y gallu i arwain ym mhob aelod o staff a datblygu cynllunio ar gyfer olyniaeth</w:t>
            </w:r>
            <w:r w:rsidR="007A29D5" w:rsidRPr="006A46F2">
              <w:rPr>
                <w:rFonts w:cstheme="minorHAnsi"/>
                <w:sz w:val="24"/>
                <w:szCs w:val="24"/>
                <w:lang w:val="cy-GB"/>
              </w:rPr>
              <w:t>.</w:t>
            </w:r>
          </w:p>
          <w:p w14:paraId="00385CED" w14:textId="6E8E0EFD" w:rsidR="00A359D2" w:rsidRPr="006A46F2" w:rsidRDefault="00A359D2" w:rsidP="00A359D2">
            <w:pPr>
              <w:pStyle w:val="ListParagraph"/>
              <w:ind w:left="466"/>
              <w:jc w:val="both"/>
              <w:rPr>
                <w:rFonts w:cstheme="minorHAnsi"/>
                <w:sz w:val="24"/>
                <w:szCs w:val="24"/>
                <w:lang w:val="cy-GB"/>
              </w:rPr>
            </w:pPr>
          </w:p>
        </w:tc>
      </w:tr>
    </w:tbl>
    <w:p w14:paraId="3D6CB0E0" w14:textId="77777777" w:rsidR="00FA3357" w:rsidRPr="006A46F2" w:rsidRDefault="00FA3357" w:rsidP="00581339">
      <w:pPr>
        <w:rPr>
          <w:rFonts w:cstheme="minorHAnsi"/>
          <w:sz w:val="24"/>
          <w:szCs w:val="24"/>
          <w:lang w:val="cy-GB"/>
        </w:rPr>
      </w:pPr>
    </w:p>
    <w:p w14:paraId="39993A61" w14:textId="1E3F9A9F" w:rsidR="00FA3357" w:rsidRPr="006A46F2" w:rsidRDefault="00D76C55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 astudiaeth o ddata cynnydd yr ysgol yn cael ei chynnal er mwyn sicrhau bod yr ysgol yn ateb holl anghenion y disgyblion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 </w:t>
      </w:r>
      <w:r w:rsidRPr="006A46F2">
        <w:rPr>
          <w:sz w:val="24"/>
          <w:szCs w:val="24"/>
          <w:lang w:val="cy-GB"/>
        </w:rPr>
        <w:t>Mae'r athrawon yn cyfarfod yn rheolaidd i gynllunio, hyfforddi a chanolbwyntio ar gynlluniau gwella'r ysgol</w:t>
      </w:r>
      <w:r w:rsidR="00581339" w:rsidRPr="006A46F2">
        <w:rPr>
          <w:rFonts w:cstheme="minorHAnsi"/>
          <w:sz w:val="24"/>
          <w:szCs w:val="24"/>
          <w:lang w:val="cy-GB"/>
        </w:rPr>
        <w:t>.</w:t>
      </w:r>
    </w:p>
    <w:p w14:paraId="6FA22631" w14:textId="77777777" w:rsidR="004912A5" w:rsidRPr="006A46F2" w:rsidRDefault="004912A5" w:rsidP="00CB6FFE">
      <w:pPr>
        <w:rPr>
          <w:rFonts w:cstheme="minorHAnsi"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t>GOSOD TARGEDAU</w:t>
      </w:r>
    </w:p>
    <w:p w14:paraId="6C427D1C" w14:textId="3E943277" w:rsidR="00581339" w:rsidRPr="006A46F2" w:rsidRDefault="00556F6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llywodraethwyr wedi gweithio gyda'r uwch dîm arweinyddiaeth i bennu targedau ar gyfer y tair blynedd i ddod</w:t>
      </w:r>
      <w:r w:rsidR="00581339" w:rsidRPr="006A46F2">
        <w:rPr>
          <w:rFonts w:cstheme="minorHAnsi"/>
          <w:sz w:val="24"/>
          <w:szCs w:val="24"/>
          <w:lang w:val="cy-GB"/>
        </w:rPr>
        <w:t>.</w:t>
      </w:r>
    </w:p>
    <w:p w14:paraId="4DC6971A" w14:textId="01BF248C" w:rsidR="00581339" w:rsidRPr="006A46F2" w:rsidRDefault="00556F6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Seilir y broses o gytuno ar dargedau ar yr egwyddorion canlynol</w:t>
      </w:r>
      <w:r w:rsidR="00581339" w:rsidRPr="006A46F2">
        <w:rPr>
          <w:rFonts w:cstheme="minorHAnsi"/>
          <w:sz w:val="24"/>
          <w:szCs w:val="24"/>
          <w:lang w:val="cy-GB"/>
        </w:rPr>
        <w:t>:</w:t>
      </w:r>
    </w:p>
    <w:p w14:paraId="569FAB11" w14:textId="2BF239CD" w:rsidR="00581339" w:rsidRPr="006A46F2" w:rsidRDefault="00556F69" w:rsidP="00581339">
      <w:pPr>
        <w:pStyle w:val="ListParagraph"/>
        <w:numPr>
          <w:ilvl w:val="0"/>
          <w:numId w:val="2"/>
        </w:numPr>
        <w:spacing w:after="160" w:line="259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Dylai targedau fod yn heriol, yn realistig ac yn rhai y gellir eu rheoli</w:t>
      </w:r>
      <w:r w:rsidR="00D0798E" w:rsidRPr="006A46F2">
        <w:rPr>
          <w:rFonts w:cstheme="minorHAnsi"/>
          <w:sz w:val="24"/>
          <w:szCs w:val="24"/>
          <w:lang w:val="cy-GB"/>
        </w:rPr>
        <w:t>;</w:t>
      </w:r>
    </w:p>
    <w:p w14:paraId="46729739" w14:textId="2A955300" w:rsidR="00581339" w:rsidRPr="006A46F2" w:rsidRDefault="00583017" w:rsidP="00581339">
      <w:pPr>
        <w:pStyle w:val="ListParagraph"/>
        <w:numPr>
          <w:ilvl w:val="0"/>
          <w:numId w:val="2"/>
        </w:numPr>
        <w:spacing w:after="160" w:line="259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Dylent fod yn benodol i'r ysgol, gan adlewyrchu gwerthusiad hyddysg o bob grŵp blwyddyn o blant</w:t>
      </w:r>
      <w:r w:rsidR="00581339" w:rsidRPr="006A46F2">
        <w:rPr>
          <w:rFonts w:cstheme="minorHAnsi"/>
          <w:sz w:val="24"/>
          <w:szCs w:val="24"/>
          <w:lang w:val="cy-GB"/>
        </w:rPr>
        <w:t>;</w:t>
      </w:r>
    </w:p>
    <w:p w14:paraId="35203CB3" w14:textId="62912256" w:rsidR="00581339" w:rsidRPr="006A46F2" w:rsidRDefault="001830AD" w:rsidP="00581339">
      <w:pPr>
        <w:pStyle w:val="ListParagraph"/>
        <w:numPr>
          <w:ilvl w:val="0"/>
          <w:numId w:val="2"/>
        </w:numPr>
        <w:spacing w:after="160" w:line="259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Er mwyn bod yn ystyrlon, dylid ystyried targedau dros gyfnod o fwy nag un flwyddyn</w:t>
      </w:r>
      <w:r w:rsidR="00581339" w:rsidRPr="006A46F2">
        <w:rPr>
          <w:rFonts w:cstheme="minorHAnsi"/>
          <w:sz w:val="24"/>
          <w:szCs w:val="24"/>
          <w:lang w:val="cy-GB"/>
        </w:rPr>
        <w:t>;</w:t>
      </w:r>
    </w:p>
    <w:p w14:paraId="221115F4" w14:textId="7BCC5F22" w:rsidR="00581339" w:rsidRPr="006A46F2" w:rsidRDefault="001830AD" w:rsidP="00581339">
      <w:pPr>
        <w:pStyle w:val="ListParagraph"/>
        <w:numPr>
          <w:ilvl w:val="0"/>
          <w:numId w:val="2"/>
        </w:numPr>
        <w:spacing w:after="160" w:line="259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 gan athrawon dosbarth ran hollbwysig i'w chwarae wrth osod targedau ac maent yn cymryd rhan lawn yn y broses</w:t>
      </w:r>
      <w:r w:rsidR="00581339" w:rsidRPr="006A46F2">
        <w:rPr>
          <w:rFonts w:cstheme="minorHAnsi"/>
          <w:sz w:val="24"/>
          <w:szCs w:val="24"/>
          <w:lang w:val="cy-GB"/>
        </w:rPr>
        <w:t>.</w:t>
      </w:r>
    </w:p>
    <w:p w14:paraId="54D98BF9" w14:textId="18F2AFDC" w:rsidR="00581339" w:rsidRPr="006A46F2" w:rsidRDefault="00325799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lastRenderedPageBreak/>
        <w:t>Yn unol â'r egwyddorion hyn, mae athrawon yn defnyddio'r ystod eang o wybodaeth sydd ganddynt am bob plentyn yn eu dosbarth i osod lefel darged unigol yn nhasgau'r cwricwlwm cenedlaethol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="00A9068D" w:rsidRPr="006A46F2">
        <w:rPr>
          <w:sz w:val="24"/>
          <w:szCs w:val="24"/>
          <w:lang w:val="cy-GB"/>
        </w:rPr>
        <w:t>Mae hon yn fenter ysgol gyfan ac mae athrawon yn gweithio'n galed i sicrhau bod pob targed unigol yn heriol ond yn realistig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="005A19AB" w:rsidRPr="006A46F2">
        <w:rPr>
          <w:sz w:val="24"/>
          <w:szCs w:val="24"/>
          <w:lang w:val="cy-GB"/>
        </w:rPr>
        <w:t xml:space="preserve">Pennwyd y targedau yn nhymor yr Hydref 2018, a chytunwyd arnynt wedyn gan yr </w:t>
      </w:r>
      <w:r w:rsidR="003436C1" w:rsidRPr="006A46F2">
        <w:rPr>
          <w:sz w:val="24"/>
          <w:szCs w:val="24"/>
          <w:lang w:val="cy-GB"/>
        </w:rPr>
        <w:t>A.Ll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38DBAB2C" w14:textId="4938D819" w:rsidR="00581339" w:rsidRPr="006A46F2" w:rsidRDefault="00AE48F5" w:rsidP="00581339">
      <w:pPr>
        <w:rPr>
          <w:rFonts w:cstheme="minorHAnsi"/>
          <w:b/>
          <w:bCs/>
          <w:sz w:val="24"/>
          <w:szCs w:val="24"/>
          <w:u w:val="single"/>
          <w:lang w:val="cy-GB"/>
        </w:rPr>
      </w:pPr>
      <w:r w:rsidRPr="006A46F2">
        <w:rPr>
          <w:b/>
          <w:bCs/>
          <w:sz w:val="24"/>
          <w:szCs w:val="24"/>
          <w:u w:val="single"/>
          <w:lang w:val="cy-GB"/>
        </w:rPr>
        <w:t>Data Diwedd y Cyfnod Sylfaen 2019</w:t>
      </w:r>
      <w:r w:rsidR="00581339" w:rsidRPr="006A46F2">
        <w:rPr>
          <w:rFonts w:cstheme="minorHAnsi"/>
          <w:b/>
          <w:bCs/>
          <w:sz w:val="24"/>
          <w:szCs w:val="24"/>
          <w:u w:val="single"/>
          <w:lang w:val="cy-GB"/>
        </w:rPr>
        <w:t xml:space="preserve"> </w:t>
      </w:r>
    </w:p>
    <w:p w14:paraId="5E42770C" w14:textId="18BCF24F" w:rsidR="00581339" w:rsidRPr="006A46F2" w:rsidRDefault="002C5EBD" w:rsidP="00581339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Gan fod nifer y disgyblion sy'n cael eu hasesu ar ddiwedd y cyfnod sylfaen yn y ffrwd Saesneg ym mis Gorffennaf 2019 yn llai na 5, nid yw adroddiad manwl o </w:t>
      </w:r>
      <w:r w:rsidR="008F37DB">
        <w:rPr>
          <w:sz w:val="24"/>
          <w:szCs w:val="24"/>
          <w:lang w:val="cy-GB"/>
        </w:rPr>
        <w:t>d</w:t>
      </w:r>
      <w:r w:rsidRPr="006A46F2">
        <w:rPr>
          <w:sz w:val="24"/>
          <w:szCs w:val="24"/>
          <w:lang w:val="cy-GB"/>
        </w:rPr>
        <w:t xml:space="preserve">deilliannau pwnc unigol </w:t>
      </w:r>
      <w:r w:rsidR="001942D7">
        <w:rPr>
          <w:sz w:val="24"/>
          <w:szCs w:val="24"/>
          <w:lang w:val="cy-GB"/>
        </w:rPr>
        <w:t xml:space="preserve">Iaith, </w:t>
      </w:r>
      <w:r w:rsidR="00A84D4D">
        <w:rPr>
          <w:sz w:val="24"/>
          <w:szCs w:val="24"/>
          <w:lang w:val="cy-GB"/>
        </w:rPr>
        <w:t>L</w:t>
      </w:r>
      <w:r w:rsidR="001942D7">
        <w:rPr>
          <w:sz w:val="24"/>
          <w:szCs w:val="24"/>
          <w:lang w:val="cy-GB"/>
        </w:rPr>
        <w:t>lythrennedd</w:t>
      </w:r>
      <w:r w:rsidR="00A84D4D">
        <w:rPr>
          <w:sz w:val="24"/>
          <w:szCs w:val="24"/>
          <w:lang w:val="cy-GB"/>
        </w:rPr>
        <w:t xml:space="preserve"> a Chyfathrebu Saesneg</w:t>
      </w:r>
      <w:r w:rsidRPr="006A46F2">
        <w:rPr>
          <w:sz w:val="24"/>
          <w:szCs w:val="24"/>
          <w:lang w:val="cy-GB"/>
        </w:rPr>
        <w:t xml:space="preserve"> wedi'i gynnwys</w:t>
      </w:r>
      <w:r w:rsidR="00581339" w:rsidRPr="006A46F2">
        <w:rPr>
          <w:rFonts w:cstheme="minorHAnsi"/>
          <w:sz w:val="24"/>
          <w:szCs w:val="24"/>
          <w:lang w:val="cy-GB"/>
        </w:rPr>
        <w:t xml:space="preserve">. </w:t>
      </w:r>
      <w:r w:rsidR="002B42A4" w:rsidRPr="006A46F2">
        <w:rPr>
          <w:sz w:val="24"/>
          <w:szCs w:val="24"/>
          <w:lang w:val="cy-GB"/>
        </w:rPr>
        <w:t xml:space="preserve">Mae'r tabl atodedig yn </w:t>
      </w:r>
      <w:r w:rsidR="009334E9" w:rsidRPr="006A46F2">
        <w:rPr>
          <w:sz w:val="24"/>
          <w:szCs w:val="24"/>
          <w:lang w:val="cy-GB"/>
        </w:rPr>
        <w:t xml:space="preserve">nodi </w:t>
      </w:r>
      <w:r w:rsidR="002B42A4" w:rsidRPr="006A46F2">
        <w:rPr>
          <w:sz w:val="24"/>
          <w:szCs w:val="24"/>
          <w:lang w:val="cy-GB"/>
        </w:rPr>
        <w:t xml:space="preserve">% y disgyblion sy'n cyflawni'r gwahanol ganlyniadau </w:t>
      </w:r>
      <w:r w:rsidR="00A84D4D">
        <w:rPr>
          <w:sz w:val="24"/>
          <w:szCs w:val="24"/>
          <w:lang w:val="cy-GB"/>
        </w:rPr>
        <w:t>Iaith, Llythrennedd a Chyfathrebu Cymraeg, Datblygiad Mathe</w:t>
      </w:r>
      <w:r w:rsidR="00902DE8">
        <w:rPr>
          <w:sz w:val="24"/>
          <w:szCs w:val="24"/>
          <w:lang w:val="cy-GB"/>
        </w:rPr>
        <w:t xml:space="preserve">mateg </w:t>
      </w:r>
      <w:r w:rsidR="002B42A4" w:rsidRPr="00114A28">
        <w:rPr>
          <w:sz w:val="24"/>
          <w:szCs w:val="24"/>
          <w:lang w:val="cy-GB"/>
        </w:rPr>
        <w:t>a</w:t>
      </w:r>
      <w:r w:rsidR="000C2AEB" w:rsidRPr="00114A28">
        <w:rPr>
          <w:sz w:val="24"/>
          <w:szCs w:val="24"/>
          <w:lang w:val="cy-GB"/>
        </w:rPr>
        <w:t>c ABCh</w:t>
      </w:r>
      <w:r w:rsidR="002B42A4" w:rsidRPr="006A46F2">
        <w:rPr>
          <w:sz w:val="24"/>
          <w:szCs w:val="24"/>
          <w:lang w:val="cy-GB"/>
        </w:rPr>
        <w:t xml:space="preserve"> yn unig</w:t>
      </w:r>
      <w:r w:rsidR="00581339" w:rsidRPr="006A46F2">
        <w:rPr>
          <w:rFonts w:cstheme="minorHAnsi"/>
          <w:sz w:val="24"/>
          <w:szCs w:val="24"/>
          <w:lang w:val="cy-GB"/>
        </w:rPr>
        <w:t>:</w:t>
      </w:r>
    </w:p>
    <w:p w14:paraId="220438AD" w14:textId="3C9682A1" w:rsidR="009334E9" w:rsidRPr="006A46F2" w:rsidRDefault="009334E9" w:rsidP="00CB6FFE">
      <w:pPr>
        <w:rPr>
          <w:rFonts w:cstheme="minorHAnsi"/>
          <w:b/>
          <w:bCs/>
          <w:sz w:val="24"/>
          <w:szCs w:val="24"/>
          <w:u w:val="single"/>
          <w:lang w:val="cy-GB"/>
        </w:rPr>
      </w:pPr>
      <w:r w:rsidRPr="006A46F2">
        <w:rPr>
          <w:b/>
          <w:bCs/>
          <w:sz w:val="24"/>
          <w:szCs w:val="24"/>
          <w:u w:val="single"/>
          <w:lang w:val="cy-GB"/>
        </w:rPr>
        <w:t>Data Diwedd Cyfnod Allweddol 2 2019</w:t>
      </w:r>
    </w:p>
    <w:p w14:paraId="25804AD9" w14:textId="54BDA835" w:rsidR="00864F89" w:rsidRPr="006A46F2" w:rsidRDefault="009334E9" w:rsidP="00EE3A5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Gweler y tablau atodedig</w:t>
      </w:r>
      <w:r w:rsidR="00864F89" w:rsidRPr="006A46F2">
        <w:rPr>
          <w:rFonts w:cstheme="minorHAnsi"/>
          <w:sz w:val="24"/>
          <w:szCs w:val="24"/>
          <w:lang w:val="cy-GB"/>
        </w:rPr>
        <w:t>.</w:t>
      </w:r>
    </w:p>
    <w:p w14:paraId="40B00906" w14:textId="562FFBAC" w:rsidR="00EE3A53" w:rsidRPr="006A46F2" w:rsidRDefault="004C69A5" w:rsidP="00EE3A53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u w:val="single"/>
          <w:lang w:val="cy-GB"/>
        </w:rPr>
        <w:t>ANGHENION DYSGU YCHWANEGOL</w:t>
      </w:r>
      <w:r w:rsidR="007723E7" w:rsidRPr="006A46F2">
        <w:rPr>
          <w:rFonts w:cstheme="minorHAnsi"/>
          <w:b/>
          <w:sz w:val="24"/>
          <w:szCs w:val="24"/>
          <w:lang w:val="cy-GB"/>
        </w:rPr>
        <w:t>:</w:t>
      </w:r>
    </w:p>
    <w:p w14:paraId="3C571488" w14:textId="1CFF144D" w:rsidR="00EE3A53" w:rsidRPr="006A46F2" w:rsidRDefault="00E9679F" w:rsidP="00EE3A5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ysgol yn mynd i'r afael ag anghenion pob plentyn yn ei gofal drwy ddilyn y cod ymarfer a nodir gan Lywodraeth Cymru a'i nod yw darparu mynediad cyfartal i'r cwricwlwm i bob plentyn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397895" w:rsidRPr="006A46F2">
        <w:rPr>
          <w:sz w:val="24"/>
          <w:szCs w:val="24"/>
          <w:lang w:val="cy-GB"/>
        </w:rPr>
        <w:t>Mae disgyblion y nodwyd bod ganddynt Anghenion Dysgu Ychwanegol yn cael eu rhoi ar y gofrestr ADY ac yn cael eu cefnogi mewn gwahanol ffyrdd yn ôl gofynion y disgybl – o fewn yr ystafell ddosbarth, yn unigol ac mewn grwpiau bach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131DF0" w:rsidRPr="006A46F2">
        <w:rPr>
          <w:sz w:val="24"/>
          <w:szCs w:val="24"/>
          <w:lang w:val="cy-GB"/>
        </w:rPr>
        <w:t>Caiff cynnydd ei fonitro a'i olrhain yn ofalus, mae rhaglenni ymyrraeth ar waith ac os tybir bod angen cymorth allanol, ceisir hyn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0B7C7C" w:rsidRPr="006A46F2">
        <w:rPr>
          <w:sz w:val="24"/>
          <w:szCs w:val="24"/>
          <w:lang w:val="cy-GB"/>
        </w:rPr>
        <w:t xml:space="preserve">Mae gan yr ysgol berthynas waith agos gyda rhieni/gofalwyr, gan eu bod yn cael eu hysbysu a'u cynnwys yn gyson a chynhelir adolygiad ar gyfer disgyblion sydd â datganiad </w:t>
      </w:r>
      <w:r w:rsidR="002A0DBD" w:rsidRPr="006A46F2">
        <w:rPr>
          <w:sz w:val="24"/>
          <w:szCs w:val="24"/>
          <w:lang w:val="cy-GB"/>
        </w:rPr>
        <w:t>A</w:t>
      </w:r>
      <w:r w:rsidR="000B7C7C" w:rsidRPr="006A46F2">
        <w:rPr>
          <w:sz w:val="24"/>
          <w:szCs w:val="24"/>
          <w:lang w:val="cy-GB"/>
        </w:rPr>
        <w:t xml:space="preserve">nghenion </w:t>
      </w:r>
      <w:r w:rsidR="002A0DBD" w:rsidRPr="006A46F2">
        <w:rPr>
          <w:sz w:val="24"/>
          <w:szCs w:val="24"/>
          <w:lang w:val="cy-GB"/>
        </w:rPr>
        <w:t>D</w:t>
      </w:r>
      <w:r w:rsidR="000B7C7C" w:rsidRPr="006A46F2">
        <w:rPr>
          <w:sz w:val="24"/>
          <w:szCs w:val="24"/>
          <w:lang w:val="cy-GB"/>
        </w:rPr>
        <w:t xml:space="preserve">ysgu </w:t>
      </w:r>
      <w:r w:rsidR="002A0DBD" w:rsidRPr="006A46F2">
        <w:rPr>
          <w:sz w:val="24"/>
          <w:szCs w:val="24"/>
          <w:lang w:val="cy-GB"/>
        </w:rPr>
        <w:t>Y</w:t>
      </w:r>
      <w:r w:rsidR="000B7C7C" w:rsidRPr="006A46F2">
        <w:rPr>
          <w:sz w:val="24"/>
          <w:szCs w:val="24"/>
          <w:lang w:val="cy-GB"/>
        </w:rPr>
        <w:t>chwanegol, yn flynyddol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73BB7EB8" w14:textId="0F4D7E3A" w:rsidR="00EE3A53" w:rsidRPr="006A46F2" w:rsidRDefault="007312F8" w:rsidP="00EE3A5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Cefnogwyd Mrs Beth Jones, Cydlynydd ADY yr ysgol yn ystod 2018-19 gan Mrs Myra Williams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2F0AF5" w:rsidRPr="006A46F2">
        <w:rPr>
          <w:rFonts w:cstheme="minorHAnsi"/>
          <w:sz w:val="24"/>
          <w:szCs w:val="24"/>
          <w:lang w:val="cy-GB"/>
        </w:rPr>
        <w:t>Y</w:t>
      </w:r>
      <w:r w:rsidR="002F0AF5" w:rsidRPr="006A46F2">
        <w:rPr>
          <w:sz w:val="24"/>
          <w:szCs w:val="24"/>
          <w:lang w:val="cy-GB"/>
        </w:rPr>
        <w:t xml:space="preserve"> llywodraethwr a ddynodwyd </w:t>
      </w:r>
      <w:r w:rsidR="00BC4819" w:rsidRPr="006A46F2">
        <w:rPr>
          <w:sz w:val="24"/>
          <w:szCs w:val="24"/>
          <w:lang w:val="cy-GB"/>
        </w:rPr>
        <w:t>i gael c</w:t>
      </w:r>
      <w:r w:rsidR="002F0AF5" w:rsidRPr="006A46F2">
        <w:rPr>
          <w:sz w:val="24"/>
          <w:szCs w:val="24"/>
          <w:lang w:val="cy-GB"/>
        </w:rPr>
        <w:t xml:space="preserve">yfrifoldeb arbennig </w:t>
      </w:r>
      <w:r w:rsidR="00BC4819" w:rsidRPr="006A46F2">
        <w:rPr>
          <w:sz w:val="24"/>
          <w:szCs w:val="24"/>
          <w:lang w:val="cy-GB"/>
        </w:rPr>
        <w:t xml:space="preserve">dros </w:t>
      </w:r>
      <w:r w:rsidR="002F0AF5" w:rsidRPr="006A46F2">
        <w:rPr>
          <w:sz w:val="24"/>
          <w:szCs w:val="24"/>
          <w:lang w:val="cy-GB"/>
        </w:rPr>
        <w:t>ADY</w:t>
      </w:r>
      <w:r w:rsidR="00BC4819" w:rsidRPr="006A46F2">
        <w:rPr>
          <w:sz w:val="24"/>
          <w:szCs w:val="24"/>
          <w:lang w:val="cy-GB"/>
        </w:rPr>
        <w:t xml:space="preserve"> </w:t>
      </w:r>
      <w:r w:rsidR="00D6125F" w:rsidRPr="006A46F2">
        <w:rPr>
          <w:sz w:val="24"/>
          <w:szCs w:val="24"/>
          <w:lang w:val="cy-GB"/>
        </w:rPr>
        <w:t>yw</w:t>
      </w:r>
      <w:r w:rsidR="002F0AF5" w:rsidRPr="006A46F2">
        <w:rPr>
          <w:sz w:val="24"/>
          <w:szCs w:val="24"/>
          <w:lang w:val="cy-GB"/>
        </w:rPr>
        <w:t xml:space="preserve"> Mr Mathew Young</w:t>
      </w:r>
      <w:r w:rsidR="009F3D01" w:rsidRPr="006A46F2">
        <w:rPr>
          <w:rFonts w:cstheme="minorHAnsi"/>
          <w:sz w:val="24"/>
          <w:szCs w:val="24"/>
          <w:lang w:val="cy-GB"/>
        </w:rPr>
        <w:t>.</w:t>
      </w:r>
      <w:r w:rsidR="00EE3A53" w:rsidRPr="006A46F2">
        <w:rPr>
          <w:rFonts w:cstheme="minorHAnsi"/>
          <w:sz w:val="24"/>
          <w:szCs w:val="24"/>
          <w:lang w:val="cy-GB"/>
        </w:rPr>
        <w:t xml:space="preserve">   </w:t>
      </w:r>
      <w:r w:rsidR="00C4422B" w:rsidRPr="006A46F2">
        <w:rPr>
          <w:sz w:val="24"/>
          <w:szCs w:val="24"/>
          <w:lang w:val="cy-GB"/>
        </w:rPr>
        <w:t>Ym mis Ionawr 2019, ymwelodd y Tîm Cymorth Dysgu a Chynhwysiant â'r ysgol a chategoreiddio darpariaeth ADY yr ysgol fel gwyrdd (da)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C4422B" w:rsidRPr="006A46F2">
        <w:rPr>
          <w:sz w:val="24"/>
          <w:szCs w:val="24"/>
          <w:lang w:val="cy-GB"/>
        </w:rPr>
        <w:t>Nid oedd unrhyw faterion yn codi</w:t>
      </w:r>
      <w:r w:rsidR="00EE3A53" w:rsidRPr="006A46F2">
        <w:rPr>
          <w:rFonts w:cstheme="minorHAnsi"/>
          <w:sz w:val="24"/>
          <w:szCs w:val="24"/>
          <w:lang w:val="cy-GB"/>
        </w:rPr>
        <w:t xml:space="preserve">. </w:t>
      </w:r>
      <w:r w:rsidR="009A42AD" w:rsidRPr="006A46F2">
        <w:rPr>
          <w:sz w:val="24"/>
          <w:szCs w:val="24"/>
          <w:lang w:val="cy-GB"/>
        </w:rPr>
        <w:t xml:space="preserve">Roedd tystiolaeth dda o effaith ymyrraeth ac roedd dogfen olrhain ADY dda iawn </w:t>
      </w:r>
      <w:r w:rsidR="003572C7" w:rsidRPr="006A46F2">
        <w:rPr>
          <w:sz w:val="24"/>
          <w:szCs w:val="24"/>
          <w:lang w:val="cy-GB"/>
        </w:rPr>
        <w:t>yn bodoli</w:t>
      </w:r>
      <w:r w:rsidR="00EE3A53" w:rsidRPr="006A46F2">
        <w:rPr>
          <w:rFonts w:cstheme="minorHAnsi"/>
          <w:sz w:val="24"/>
          <w:szCs w:val="24"/>
          <w:lang w:val="cy-GB"/>
        </w:rPr>
        <w:t>.</w:t>
      </w:r>
    </w:p>
    <w:p w14:paraId="1C668277" w14:textId="6A1BAFDF" w:rsidR="00D0798E" w:rsidRPr="006A46F2" w:rsidRDefault="00F30EF9" w:rsidP="00EE3A5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Yn ystod y flwyddyn academaidd (2018-19) </w:t>
      </w:r>
      <w:r w:rsidR="009A3559" w:rsidRPr="006A46F2">
        <w:rPr>
          <w:sz w:val="24"/>
          <w:szCs w:val="24"/>
          <w:lang w:val="cy-GB"/>
        </w:rPr>
        <w:t xml:space="preserve">roedd 12% o’r </w:t>
      </w:r>
      <w:r w:rsidRPr="006A46F2">
        <w:rPr>
          <w:sz w:val="24"/>
          <w:szCs w:val="24"/>
          <w:lang w:val="cy-GB"/>
        </w:rPr>
        <w:t>disgyblion a gofrestrwyd ag ADY</w:t>
      </w:r>
      <w:r w:rsidR="004B0BE1" w:rsidRPr="006A46F2">
        <w:rPr>
          <w:rFonts w:cstheme="minorHAnsi"/>
          <w:sz w:val="24"/>
          <w:szCs w:val="24"/>
          <w:lang w:val="cy-GB"/>
        </w:rPr>
        <w:t xml:space="preserve">. </w:t>
      </w:r>
      <w:r w:rsidR="009A3559" w:rsidRPr="006A46F2">
        <w:rPr>
          <w:sz w:val="24"/>
          <w:szCs w:val="24"/>
          <w:lang w:val="cy-GB"/>
        </w:rPr>
        <w:t>Mae hyn yn is na'r cyfartaledd cenedlaethol</w:t>
      </w:r>
      <w:r w:rsidR="004B0BE1" w:rsidRPr="006A46F2">
        <w:rPr>
          <w:rFonts w:cstheme="minorHAnsi"/>
          <w:sz w:val="24"/>
          <w:szCs w:val="24"/>
          <w:lang w:val="cy-GB"/>
        </w:rPr>
        <w:t>.</w:t>
      </w:r>
      <w:r w:rsidR="00EE3A53" w:rsidRPr="006A46F2">
        <w:rPr>
          <w:rFonts w:cstheme="minorHAnsi"/>
          <w:sz w:val="24"/>
          <w:szCs w:val="24"/>
          <w:lang w:val="cy-GB"/>
        </w:rPr>
        <w:t xml:space="preserve">  </w:t>
      </w:r>
    </w:p>
    <w:p w14:paraId="7DE87A3F" w14:textId="04298062" w:rsidR="00E1215E" w:rsidRPr="006A46F2" w:rsidRDefault="000A06FE" w:rsidP="00E1215E">
      <w:pPr>
        <w:rPr>
          <w:rFonts w:cstheme="minorHAnsi"/>
          <w:b/>
          <w:bCs/>
          <w:sz w:val="28"/>
          <w:szCs w:val="28"/>
          <w:lang w:val="cy-GB"/>
        </w:rPr>
      </w:pPr>
      <w:r w:rsidRPr="006A46F2">
        <w:rPr>
          <w:b/>
          <w:bCs/>
          <w:sz w:val="28"/>
          <w:szCs w:val="28"/>
          <w:lang w:val="cy-GB"/>
        </w:rPr>
        <w:t>TREFNIADAU DERBYN AR GYFER DISGYBLION AG ANABLEDDAU</w:t>
      </w:r>
    </w:p>
    <w:p w14:paraId="09150208" w14:textId="21608511" w:rsidR="00E1215E" w:rsidRPr="006A46F2" w:rsidRDefault="000C4D9C" w:rsidP="00E1215E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Yr ydym yn awyddus i sicrhau y bydd anghenion pob unigolyn yn yr ysgol, beth bynnag fo'u gallu neu anabledd, yn cael eu diwallu cyn belled ag y bo modd</w:t>
      </w:r>
      <w:r w:rsidR="00E1215E" w:rsidRPr="006A46F2">
        <w:rPr>
          <w:rFonts w:cstheme="minorHAnsi"/>
          <w:sz w:val="24"/>
          <w:szCs w:val="24"/>
          <w:lang w:val="cy-GB"/>
        </w:rPr>
        <w:t xml:space="preserve">. </w:t>
      </w:r>
      <w:r w:rsidR="00D93451" w:rsidRPr="006A46F2">
        <w:rPr>
          <w:sz w:val="24"/>
          <w:szCs w:val="24"/>
          <w:lang w:val="cy-GB"/>
        </w:rPr>
        <w:t>Bydd y pennaeth yn trafod anghenion pob disgybl sy'n dymuno cael ei dderbyn i'r ysgol gyda'i rieni/gofalwyr a chydag unrhyw asiantaeth berthnasol arall</w:t>
      </w:r>
      <w:r w:rsidR="00E1215E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2CB9DFC2" w14:textId="4D446BB6" w:rsidR="00E1215E" w:rsidRPr="006A46F2" w:rsidRDefault="00F84DF5" w:rsidP="00EE3A5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lastRenderedPageBreak/>
        <w:t>Mae'r corff llywodraethu wedi ymrwymo i gynllunio ar gyfer anghenion pobl ag anableddau-boed yn ddisgyblion, yn athrawon neu'n ymwelwyr wrth wneud newidiadau i adeilad yr ysgol, ond yn y cyfamser mae gennym yr hyblygrwydd i wneud trefniadau i ddarparu ar gyfer anghenion penodo</w:t>
      </w:r>
      <w:r w:rsidR="000F2D02" w:rsidRPr="006A46F2">
        <w:rPr>
          <w:sz w:val="24"/>
          <w:szCs w:val="24"/>
          <w:lang w:val="cy-GB"/>
        </w:rPr>
        <w:t>l</w:t>
      </w:r>
      <w:r w:rsidRPr="006A46F2">
        <w:rPr>
          <w:sz w:val="24"/>
          <w:szCs w:val="24"/>
          <w:lang w:val="cy-GB"/>
        </w:rPr>
        <w:t xml:space="preserve">, </w:t>
      </w:r>
      <w:r w:rsidR="000F2D02" w:rsidRPr="006A46F2">
        <w:rPr>
          <w:sz w:val="24"/>
          <w:szCs w:val="24"/>
          <w:lang w:val="cy-GB"/>
        </w:rPr>
        <w:t>cyn gymaint ag</w:t>
      </w:r>
      <w:r w:rsidRPr="006A46F2">
        <w:rPr>
          <w:sz w:val="24"/>
          <w:szCs w:val="24"/>
          <w:lang w:val="cy-GB"/>
        </w:rPr>
        <w:t xml:space="preserve"> y gallwn</w:t>
      </w:r>
      <w:r w:rsidR="00E1215E" w:rsidRPr="006A46F2">
        <w:rPr>
          <w:rFonts w:cstheme="minorHAnsi"/>
          <w:sz w:val="24"/>
          <w:szCs w:val="24"/>
          <w:lang w:val="cy-GB"/>
        </w:rPr>
        <w:t>.</w:t>
      </w:r>
    </w:p>
    <w:p w14:paraId="0FC985B8" w14:textId="45136359" w:rsidR="00F513A7" w:rsidRPr="006A46F2" w:rsidRDefault="00CF0ADF" w:rsidP="00F513A7">
      <w:pPr>
        <w:rPr>
          <w:rFonts w:cstheme="minorHAnsi"/>
          <w:b/>
          <w:bCs/>
          <w:sz w:val="24"/>
          <w:szCs w:val="24"/>
          <w:lang w:val="cy-GB"/>
        </w:rPr>
      </w:pPr>
      <w:r w:rsidRPr="006A46F2">
        <w:rPr>
          <w:b/>
          <w:bCs/>
          <w:sz w:val="24"/>
          <w:szCs w:val="24"/>
          <w:lang w:val="cy-GB"/>
        </w:rPr>
        <w:t>BWYTA AC YFED YN IACH</w:t>
      </w:r>
    </w:p>
    <w:p w14:paraId="5BBF687E" w14:textId="4D9E8D31" w:rsidR="00F513A7" w:rsidRPr="006A46F2" w:rsidRDefault="00573983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 Ysgol Dyffryn Trannon yn ymrwymedig i nodau'r rhwydwaith ysgolion iach ac i hyrwyddo iechyd a lles pawb yng nghymuned yr ysgol</w:t>
      </w:r>
      <w:r w:rsidR="00F513A7" w:rsidRPr="006A46F2">
        <w:rPr>
          <w:rFonts w:cstheme="minorHAnsi"/>
          <w:sz w:val="24"/>
          <w:szCs w:val="24"/>
          <w:lang w:val="cy-GB"/>
        </w:rPr>
        <w:t xml:space="preserve">. </w:t>
      </w:r>
      <w:r w:rsidR="005968AE" w:rsidRPr="006A46F2">
        <w:rPr>
          <w:sz w:val="24"/>
          <w:szCs w:val="24"/>
          <w:lang w:val="cy-GB"/>
        </w:rPr>
        <w:t>Mae gan yr ysgol "Bolisi Bwyd a Ffitrwydd" y cytunwyd arno gan lywodraethwyr a staff</w:t>
      </w:r>
      <w:r w:rsidR="00F513A7" w:rsidRPr="006A46F2">
        <w:rPr>
          <w:rFonts w:cstheme="minorHAnsi"/>
          <w:sz w:val="24"/>
          <w:szCs w:val="24"/>
          <w:lang w:val="cy-GB"/>
        </w:rPr>
        <w:t xml:space="preserve">. </w:t>
      </w:r>
      <w:r w:rsidR="00A3051F" w:rsidRPr="006A46F2">
        <w:rPr>
          <w:sz w:val="24"/>
          <w:szCs w:val="24"/>
          <w:lang w:val="cy-GB"/>
        </w:rPr>
        <w:t>Fel rhan o gwricwlwm yr ysgol, mae'r disgyblion yn cael cyfleoedd i ddatblygu dealltwriaeth dda o fwyta ac yfed yn iach ac fe'u hanogir i fwyta ystod o fwydydd iach</w:t>
      </w:r>
      <w:r w:rsidR="00F513A7" w:rsidRPr="006A46F2">
        <w:rPr>
          <w:rFonts w:cstheme="minorHAnsi"/>
          <w:sz w:val="24"/>
          <w:szCs w:val="24"/>
          <w:lang w:val="cy-GB"/>
        </w:rPr>
        <w:t xml:space="preserve">. </w:t>
      </w:r>
      <w:r w:rsidR="00901DF3" w:rsidRPr="006A46F2">
        <w:rPr>
          <w:sz w:val="24"/>
          <w:szCs w:val="24"/>
          <w:lang w:val="cy-GB"/>
        </w:rPr>
        <w:t>Mae'r ysgol hefyd yn hyrwyddo bwyta ac yfed yn iach trwy'r gweithgareddau canlynol</w:t>
      </w:r>
      <w:r w:rsidR="00F513A7" w:rsidRPr="006A46F2">
        <w:rPr>
          <w:rFonts w:cstheme="minorHAnsi"/>
          <w:sz w:val="24"/>
          <w:szCs w:val="24"/>
          <w:lang w:val="cy-GB"/>
        </w:rPr>
        <w:t>:</w:t>
      </w:r>
    </w:p>
    <w:p w14:paraId="59189272" w14:textId="67362B9A" w:rsidR="00F513A7" w:rsidRPr="006A46F2" w:rsidRDefault="00891C20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eastAsia="Times New Roman" w:cstheme="minorHAnsi"/>
          <w:noProof/>
          <w:lang w:val="cy-GB"/>
        </w:rPr>
        <w:drawing>
          <wp:anchor distT="0" distB="0" distL="114300" distR="114300" simplePos="0" relativeHeight="251670528" behindDoc="0" locked="0" layoutInCell="1" allowOverlap="1" wp14:anchorId="4078239F" wp14:editId="45455DE7">
            <wp:simplePos x="0" y="0"/>
            <wp:positionH relativeFrom="column">
              <wp:posOffset>3705225</wp:posOffset>
            </wp:positionH>
            <wp:positionV relativeFrom="paragraph">
              <wp:posOffset>9525</wp:posOffset>
            </wp:positionV>
            <wp:extent cx="1943100" cy="1943100"/>
            <wp:effectExtent l="19050" t="19050" r="19050" b="19050"/>
            <wp:wrapNone/>
            <wp:docPr id="17" name="Picture 17" descr="cid:c2446482-84e8-4033-99b1-ec46a68f69d0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c2446482-84e8-4033-99b1-ec46a68f69d0@eurprd01.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3A7" w:rsidRPr="006A46F2">
        <w:rPr>
          <w:rFonts w:cstheme="minorHAnsi"/>
          <w:sz w:val="24"/>
          <w:szCs w:val="24"/>
          <w:lang w:val="cy-GB"/>
        </w:rPr>
        <w:t>•</w:t>
      </w:r>
      <w:r w:rsidR="00F513A7" w:rsidRPr="006A46F2">
        <w:rPr>
          <w:rFonts w:cstheme="minorHAnsi"/>
          <w:sz w:val="24"/>
          <w:szCs w:val="24"/>
          <w:lang w:val="cy-GB"/>
        </w:rPr>
        <w:tab/>
      </w:r>
      <w:r w:rsidR="005D5446" w:rsidRPr="006A46F2">
        <w:rPr>
          <w:rFonts w:cstheme="minorHAnsi"/>
          <w:sz w:val="24"/>
          <w:szCs w:val="24"/>
          <w:lang w:val="cy-GB"/>
        </w:rPr>
        <w:t xml:space="preserve">Snac </w:t>
      </w:r>
      <w:r w:rsidR="00E159A8" w:rsidRPr="006A46F2">
        <w:rPr>
          <w:sz w:val="24"/>
          <w:szCs w:val="24"/>
          <w:lang w:val="cy-GB"/>
        </w:rPr>
        <w:t xml:space="preserve">ffrwythau yn y </w:t>
      </w:r>
      <w:r w:rsidR="005D5446" w:rsidRPr="006A46F2">
        <w:rPr>
          <w:sz w:val="24"/>
          <w:szCs w:val="24"/>
          <w:lang w:val="cy-GB"/>
        </w:rPr>
        <w:t>C</w:t>
      </w:r>
      <w:r w:rsidR="00E159A8" w:rsidRPr="006A46F2">
        <w:rPr>
          <w:sz w:val="24"/>
          <w:szCs w:val="24"/>
          <w:lang w:val="cy-GB"/>
        </w:rPr>
        <w:t xml:space="preserve">yfnod </w:t>
      </w:r>
      <w:r w:rsidR="005D5446" w:rsidRPr="006A46F2">
        <w:rPr>
          <w:sz w:val="24"/>
          <w:szCs w:val="24"/>
          <w:lang w:val="cy-GB"/>
        </w:rPr>
        <w:t>S</w:t>
      </w:r>
      <w:r w:rsidR="00E159A8" w:rsidRPr="006A46F2">
        <w:rPr>
          <w:sz w:val="24"/>
          <w:szCs w:val="24"/>
          <w:lang w:val="cy-GB"/>
        </w:rPr>
        <w:t>ylfaen</w:t>
      </w:r>
    </w:p>
    <w:p w14:paraId="1EB7161A" w14:textId="3AE2408D" w:rsidR="00F513A7" w:rsidRPr="006A46F2" w:rsidRDefault="00F513A7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E80F60" w:rsidRPr="006A46F2">
        <w:rPr>
          <w:sz w:val="24"/>
          <w:szCs w:val="24"/>
          <w:lang w:val="cy-GB"/>
        </w:rPr>
        <w:t>Darparu Llaeth</w:t>
      </w:r>
    </w:p>
    <w:p w14:paraId="70D7B27E" w14:textId="7CB915BA" w:rsidR="00F513A7" w:rsidRPr="006A46F2" w:rsidRDefault="00F513A7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1726AF" w:rsidRPr="006A46F2">
        <w:rPr>
          <w:sz w:val="24"/>
          <w:szCs w:val="24"/>
          <w:lang w:val="cy-GB"/>
        </w:rPr>
        <w:t xml:space="preserve">Hyrwyddo </w:t>
      </w:r>
      <w:r w:rsidR="00411070" w:rsidRPr="006A46F2">
        <w:rPr>
          <w:sz w:val="24"/>
          <w:szCs w:val="24"/>
          <w:lang w:val="cy-GB"/>
        </w:rPr>
        <w:t>Pecynnau B</w:t>
      </w:r>
      <w:r w:rsidR="001726AF" w:rsidRPr="006A46F2">
        <w:rPr>
          <w:sz w:val="24"/>
          <w:szCs w:val="24"/>
          <w:lang w:val="cy-GB"/>
        </w:rPr>
        <w:t xml:space="preserve">wyd </w:t>
      </w:r>
      <w:r w:rsidR="00411070" w:rsidRPr="006A46F2">
        <w:rPr>
          <w:sz w:val="24"/>
          <w:szCs w:val="24"/>
          <w:lang w:val="cy-GB"/>
        </w:rPr>
        <w:t>I</w:t>
      </w:r>
      <w:r w:rsidR="001726AF" w:rsidRPr="006A46F2">
        <w:rPr>
          <w:sz w:val="24"/>
          <w:szCs w:val="24"/>
          <w:lang w:val="cy-GB"/>
        </w:rPr>
        <w:t>ach</w:t>
      </w:r>
    </w:p>
    <w:p w14:paraId="1DE77DD1" w14:textId="2A49A1E8" w:rsidR="00F513A7" w:rsidRPr="006A46F2" w:rsidRDefault="00F513A7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5F6533" w:rsidRPr="006A46F2">
        <w:rPr>
          <w:sz w:val="24"/>
          <w:szCs w:val="24"/>
          <w:lang w:val="cy-GB"/>
        </w:rPr>
        <w:t>Annog disgyblion i yfed dŵr</w:t>
      </w:r>
    </w:p>
    <w:p w14:paraId="54D28015" w14:textId="220E6324" w:rsidR="00F513A7" w:rsidRPr="006A46F2" w:rsidRDefault="00F513A7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5F6533" w:rsidRPr="006A46F2">
        <w:rPr>
          <w:sz w:val="24"/>
          <w:szCs w:val="24"/>
          <w:lang w:val="cy-GB"/>
        </w:rPr>
        <w:t>Clwb Brecwast</w:t>
      </w:r>
    </w:p>
    <w:p w14:paraId="2A889892" w14:textId="0CA8CA12" w:rsidR="00F513A7" w:rsidRPr="006A46F2" w:rsidRDefault="00F513A7" w:rsidP="00F513A7">
      <w:pPr>
        <w:rPr>
          <w:rFonts w:cstheme="minorHAnsi"/>
          <w:sz w:val="24"/>
          <w:szCs w:val="24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5F6533" w:rsidRPr="006A46F2">
        <w:rPr>
          <w:sz w:val="24"/>
          <w:szCs w:val="24"/>
          <w:lang w:val="cy-GB"/>
        </w:rPr>
        <w:t>Amrywiaeth o weithgareddau ar ôl ysgol</w:t>
      </w:r>
    </w:p>
    <w:p w14:paraId="78C2E536" w14:textId="7D108FF6" w:rsidR="00891C20" w:rsidRPr="006A46F2" w:rsidRDefault="00F513A7" w:rsidP="00675A93">
      <w:pPr>
        <w:rPr>
          <w:rFonts w:cstheme="minorHAnsi"/>
          <w:sz w:val="20"/>
          <w:szCs w:val="20"/>
          <w:lang w:val="cy-GB"/>
        </w:rPr>
      </w:pPr>
      <w:r w:rsidRPr="006A46F2">
        <w:rPr>
          <w:rFonts w:cstheme="minorHAnsi"/>
          <w:sz w:val="24"/>
          <w:szCs w:val="24"/>
          <w:lang w:val="cy-GB"/>
        </w:rPr>
        <w:t>•</w:t>
      </w:r>
      <w:r w:rsidRPr="006A46F2">
        <w:rPr>
          <w:rFonts w:cstheme="minorHAnsi"/>
          <w:sz w:val="24"/>
          <w:szCs w:val="24"/>
          <w:lang w:val="cy-GB"/>
        </w:rPr>
        <w:tab/>
      </w:r>
      <w:r w:rsidR="00DE1757" w:rsidRPr="006A46F2">
        <w:rPr>
          <w:sz w:val="24"/>
          <w:szCs w:val="24"/>
          <w:lang w:val="cy-GB"/>
        </w:rPr>
        <w:t>Amrywiaeth o weithgareddau dysgu awyr agored</w:t>
      </w:r>
      <w:r w:rsidR="00DE1757" w:rsidRPr="006A46F2">
        <w:rPr>
          <w:rFonts w:cstheme="minorHAnsi"/>
          <w:sz w:val="24"/>
          <w:szCs w:val="24"/>
          <w:lang w:val="cy-GB"/>
        </w:rPr>
        <w:tab/>
      </w:r>
      <w:r w:rsidR="009843EE" w:rsidRPr="006A46F2">
        <w:rPr>
          <w:rFonts w:cstheme="minorHAnsi"/>
          <w:sz w:val="24"/>
          <w:szCs w:val="24"/>
          <w:lang w:val="cy-GB"/>
        </w:rPr>
        <w:t xml:space="preserve">     </w:t>
      </w:r>
      <w:r w:rsidR="00DE1757" w:rsidRPr="006A46F2">
        <w:rPr>
          <w:sz w:val="20"/>
          <w:szCs w:val="20"/>
          <w:lang w:val="cy-GB"/>
        </w:rPr>
        <w:t>Carnifal Llanidloes Gorffennaf 2019</w:t>
      </w:r>
    </w:p>
    <w:p w14:paraId="4811132E" w14:textId="0BC65A54" w:rsidR="001C15E0" w:rsidRPr="006A46F2" w:rsidRDefault="00BD650B" w:rsidP="00675A93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TOILE</w:t>
      </w:r>
      <w:r w:rsidR="006C3277" w:rsidRPr="006A46F2">
        <w:rPr>
          <w:rFonts w:cstheme="minorHAnsi"/>
          <w:b/>
          <w:sz w:val="24"/>
          <w:szCs w:val="24"/>
          <w:lang w:val="cy-GB"/>
        </w:rPr>
        <w:t>DAU</w:t>
      </w:r>
    </w:p>
    <w:p w14:paraId="52199E5B" w14:textId="4FAD001F" w:rsidR="00BD650B" w:rsidRPr="006A46F2" w:rsidRDefault="00EB3D3F" w:rsidP="00BD650B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 gennym gyfleusterau toiled rhagorol drwy'r ysgol gyfan</w:t>
      </w:r>
      <w:r w:rsidR="00BD650B" w:rsidRPr="006A46F2">
        <w:rPr>
          <w:rFonts w:cstheme="minorHAnsi"/>
          <w:sz w:val="24"/>
          <w:szCs w:val="24"/>
          <w:lang w:val="cy-GB"/>
        </w:rPr>
        <w:t xml:space="preserve">. </w:t>
      </w:r>
      <w:r w:rsidR="00C01662" w:rsidRPr="006A46F2">
        <w:rPr>
          <w:sz w:val="24"/>
          <w:szCs w:val="24"/>
          <w:lang w:val="cy-GB"/>
        </w:rPr>
        <w:t>Mae gennym doiledau staff gan y brif swyddfa, un toiled merched, un toiled dynion ac un anabl</w:t>
      </w:r>
      <w:r w:rsidR="00BD650B" w:rsidRPr="006A46F2">
        <w:rPr>
          <w:rFonts w:cstheme="minorHAnsi"/>
          <w:sz w:val="24"/>
          <w:szCs w:val="24"/>
          <w:lang w:val="cy-GB"/>
        </w:rPr>
        <w:t xml:space="preserve">.  </w:t>
      </w:r>
      <w:r w:rsidR="00D51E3B" w:rsidRPr="006A46F2">
        <w:rPr>
          <w:sz w:val="24"/>
          <w:szCs w:val="24"/>
          <w:lang w:val="cy-GB"/>
        </w:rPr>
        <w:t>Mae d</w:t>
      </w:r>
      <w:r w:rsidR="00247BE1" w:rsidRPr="006A46F2">
        <w:rPr>
          <w:sz w:val="24"/>
          <w:szCs w:val="24"/>
          <w:lang w:val="cy-GB"/>
        </w:rPr>
        <w:t>wy</w:t>
      </w:r>
      <w:r w:rsidR="00D51E3B" w:rsidRPr="006A46F2">
        <w:rPr>
          <w:sz w:val="24"/>
          <w:szCs w:val="24"/>
          <w:lang w:val="cy-GB"/>
        </w:rPr>
        <w:t xml:space="preserve"> ystafell</w:t>
      </w:r>
      <w:r w:rsidR="00247BE1" w:rsidRPr="006A46F2">
        <w:rPr>
          <w:sz w:val="24"/>
          <w:szCs w:val="24"/>
          <w:lang w:val="cy-GB"/>
        </w:rPr>
        <w:t xml:space="preserve"> g</w:t>
      </w:r>
      <w:r w:rsidR="00D51E3B" w:rsidRPr="006A46F2">
        <w:rPr>
          <w:sz w:val="24"/>
          <w:szCs w:val="24"/>
          <w:lang w:val="cy-GB"/>
        </w:rPr>
        <w:t xml:space="preserve">otiau </w:t>
      </w:r>
      <w:r w:rsidR="00247BE1" w:rsidRPr="006A46F2">
        <w:rPr>
          <w:sz w:val="24"/>
          <w:szCs w:val="24"/>
          <w:lang w:val="cy-GB"/>
        </w:rPr>
        <w:t xml:space="preserve">- </w:t>
      </w:r>
      <w:r w:rsidR="00D51E3B" w:rsidRPr="006A46F2">
        <w:rPr>
          <w:sz w:val="24"/>
          <w:szCs w:val="24"/>
          <w:lang w:val="cy-GB"/>
        </w:rPr>
        <w:t>un yn y cyfnod sylfaen ac un yng nghyfnod allweddol 2</w:t>
      </w:r>
      <w:r w:rsidR="007B61D2" w:rsidRPr="006A46F2">
        <w:rPr>
          <w:rFonts w:cstheme="minorHAnsi"/>
          <w:sz w:val="24"/>
          <w:szCs w:val="24"/>
          <w:lang w:val="cy-GB"/>
        </w:rPr>
        <w:t xml:space="preserve">. </w:t>
      </w:r>
      <w:r w:rsidR="00D34C68" w:rsidRPr="006A46F2">
        <w:rPr>
          <w:sz w:val="24"/>
          <w:szCs w:val="24"/>
          <w:lang w:val="cy-GB"/>
        </w:rPr>
        <w:t>Mae'r ystafelloedd cotiau hyn yn arwain at doiledau'r cyfnod sylfaen a chyfnod allweddol 2</w:t>
      </w:r>
      <w:r w:rsidR="00BD650B" w:rsidRPr="006A46F2">
        <w:rPr>
          <w:rFonts w:cstheme="minorHAnsi"/>
          <w:sz w:val="24"/>
          <w:szCs w:val="24"/>
          <w:lang w:val="cy-GB"/>
        </w:rPr>
        <w:t xml:space="preserve"> (</w:t>
      </w:r>
      <w:r w:rsidR="0046323D" w:rsidRPr="006A46F2">
        <w:rPr>
          <w:rFonts w:cstheme="minorHAnsi"/>
          <w:sz w:val="24"/>
          <w:szCs w:val="24"/>
          <w:lang w:val="cy-GB"/>
        </w:rPr>
        <w:t>m</w:t>
      </w:r>
      <w:r w:rsidR="00C43390" w:rsidRPr="006A46F2">
        <w:rPr>
          <w:sz w:val="24"/>
          <w:szCs w:val="24"/>
          <w:lang w:val="cy-GB"/>
        </w:rPr>
        <w:t>ae tri thoiled i ferched, 1 toiled anabl a</w:t>
      </w:r>
      <w:r w:rsidR="0046323D" w:rsidRPr="006A46F2">
        <w:rPr>
          <w:sz w:val="24"/>
          <w:szCs w:val="24"/>
          <w:lang w:val="cy-GB"/>
        </w:rPr>
        <w:t>c un</w:t>
      </w:r>
      <w:r w:rsidR="00C43390" w:rsidRPr="006A46F2">
        <w:rPr>
          <w:sz w:val="24"/>
          <w:szCs w:val="24"/>
          <w:lang w:val="cy-GB"/>
        </w:rPr>
        <w:t xml:space="preserve"> toiled b</w:t>
      </w:r>
      <w:r w:rsidR="0046323D" w:rsidRPr="006A46F2">
        <w:rPr>
          <w:sz w:val="24"/>
          <w:szCs w:val="24"/>
          <w:lang w:val="cy-GB"/>
        </w:rPr>
        <w:t>echgyn</w:t>
      </w:r>
      <w:r w:rsidR="00C43390" w:rsidRPr="006A46F2">
        <w:rPr>
          <w:sz w:val="24"/>
          <w:szCs w:val="24"/>
          <w:lang w:val="cy-GB"/>
        </w:rPr>
        <w:t xml:space="preserve">, un </w:t>
      </w:r>
      <w:r w:rsidR="00F72A68" w:rsidRPr="006A46F2">
        <w:rPr>
          <w:sz w:val="24"/>
          <w:szCs w:val="24"/>
          <w:lang w:val="cy-GB"/>
        </w:rPr>
        <w:t>w</w:t>
      </w:r>
      <w:r w:rsidR="00C43390" w:rsidRPr="006A46F2">
        <w:rPr>
          <w:sz w:val="24"/>
          <w:szCs w:val="24"/>
          <w:lang w:val="cy-GB"/>
        </w:rPr>
        <w:t>rinal ac un anabl</w:t>
      </w:r>
      <w:r w:rsidR="00BD650B" w:rsidRPr="006A46F2">
        <w:rPr>
          <w:rFonts w:cstheme="minorHAnsi"/>
          <w:sz w:val="24"/>
          <w:szCs w:val="24"/>
          <w:lang w:val="cy-GB"/>
        </w:rPr>
        <w:t xml:space="preserve">).  </w:t>
      </w:r>
      <w:r w:rsidR="00C645C0" w:rsidRPr="006A46F2">
        <w:rPr>
          <w:sz w:val="24"/>
          <w:szCs w:val="24"/>
          <w:lang w:val="cy-GB"/>
        </w:rPr>
        <w:t>Mae gan Mês Bach (darpariaeth 3+) fynediad uniongyrchol o'u hystafell i un toiled, ac mae un toiled anabl</w:t>
      </w:r>
      <w:r w:rsidR="00BD650B" w:rsidRPr="006A46F2">
        <w:rPr>
          <w:rFonts w:cstheme="minorHAnsi"/>
          <w:sz w:val="24"/>
          <w:szCs w:val="24"/>
          <w:lang w:val="cy-GB"/>
        </w:rPr>
        <w:t xml:space="preserve">.  </w:t>
      </w:r>
      <w:r w:rsidR="0026598A" w:rsidRPr="006A46F2">
        <w:rPr>
          <w:sz w:val="24"/>
          <w:szCs w:val="24"/>
          <w:lang w:val="cy-GB"/>
        </w:rPr>
        <w:t>Mae dosbarth Cyfnod Sylfaen y ffrwd Saesneg hefyd yn cael mynediad uniongyrchol</w:t>
      </w:r>
      <w:r w:rsidR="00BD650B" w:rsidRPr="006A46F2">
        <w:rPr>
          <w:rFonts w:cstheme="minorHAnsi"/>
          <w:sz w:val="24"/>
          <w:szCs w:val="24"/>
          <w:lang w:val="cy-GB"/>
        </w:rPr>
        <w:t xml:space="preserve">.  </w:t>
      </w:r>
      <w:r w:rsidR="00B87543" w:rsidRPr="006A46F2">
        <w:rPr>
          <w:sz w:val="24"/>
          <w:szCs w:val="24"/>
          <w:lang w:val="cy-GB"/>
        </w:rPr>
        <w:t>Mae gan y staff arlwyo un toiled wrth y gegin ar gyfer staff yn unig</w:t>
      </w:r>
      <w:r w:rsidR="00BD650B" w:rsidRPr="006A46F2">
        <w:rPr>
          <w:rFonts w:cstheme="minorHAnsi"/>
          <w:sz w:val="24"/>
          <w:szCs w:val="24"/>
          <w:lang w:val="cy-GB"/>
        </w:rPr>
        <w:t>.</w:t>
      </w:r>
    </w:p>
    <w:p w14:paraId="3BDCF04F" w14:textId="0A32B495" w:rsidR="00BD650B" w:rsidRPr="006A46F2" w:rsidRDefault="00A07BB7" w:rsidP="00BD650B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Mae'r holl gyfleusterau toiled yn darparu preifatrwydd ar gyfer y defnyddiwr ac mae ganddynt gyflenwadau o ddŵr cynnes ac oer, sebon, </w:t>
      </w:r>
      <w:r w:rsidR="00F03865" w:rsidRPr="006A46F2">
        <w:rPr>
          <w:sz w:val="24"/>
          <w:szCs w:val="24"/>
          <w:lang w:val="cy-GB"/>
        </w:rPr>
        <w:t>papur</w:t>
      </w:r>
      <w:r w:rsidRPr="006A46F2">
        <w:rPr>
          <w:sz w:val="24"/>
          <w:szCs w:val="24"/>
          <w:lang w:val="cy-GB"/>
        </w:rPr>
        <w:t xml:space="preserve"> sychu dwylo a </w:t>
      </w:r>
      <w:r w:rsidR="00F03865" w:rsidRPr="006A46F2">
        <w:rPr>
          <w:sz w:val="24"/>
          <w:szCs w:val="24"/>
          <w:lang w:val="cy-GB"/>
        </w:rPr>
        <w:t>phapur</w:t>
      </w:r>
      <w:r w:rsidRPr="006A46F2">
        <w:rPr>
          <w:sz w:val="24"/>
          <w:szCs w:val="24"/>
          <w:lang w:val="cy-GB"/>
        </w:rPr>
        <w:t xml:space="preserve"> toiled mewn peiriannau</w:t>
      </w:r>
      <w:r w:rsidR="003D0DE9" w:rsidRPr="006A46F2">
        <w:rPr>
          <w:sz w:val="24"/>
          <w:szCs w:val="24"/>
          <w:lang w:val="cy-GB"/>
        </w:rPr>
        <w:t xml:space="preserve"> sydd</w:t>
      </w:r>
      <w:r w:rsidRPr="006A46F2">
        <w:rPr>
          <w:sz w:val="24"/>
          <w:szCs w:val="24"/>
          <w:lang w:val="cy-GB"/>
        </w:rPr>
        <w:t xml:space="preserve"> ar uchder cyfleus</w:t>
      </w:r>
      <w:r w:rsidR="003D0DE9" w:rsidRPr="006A46F2">
        <w:rPr>
          <w:sz w:val="24"/>
          <w:szCs w:val="24"/>
          <w:lang w:val="cy-GB"/>
        </w:rPr>
        <w:t xml:space="preserve">, </w:t>
      </w:r>
      <w:r w:rsidR="001C1130" w:rsidRPr="006A46F2">
        <w:rPr>
          <w:sz w:val="24"/>
          <w:szCs w:val="24"/>
          <w:lang w:val="cy-GB"/>
        </w:rPr>
        <w:t>sy’n cael eu cynnal yn briodol bob amser</w:t>
      </w:r>
      <w:r w:rsidR="00BD650B" w:rsidRPr="006A46F2">
        <w:rPr>
          <w:rFonts w:cstheme="minorHAnsi"/>
          <w:sz w:val="24"/>
          <w:szCs w:val="24"/>
          <w:lang w:val="cy-GB"/>
        </w:rPr>
        <w:t xml:space="preserve">.  </w:t>
      </w:r>
    </w:p>
    <w:p w14:paraId="2CAF6E64" w14:textId="0E1574F5" w:rsidR="007723E7" w:rsidRPr="006A46F2" w:rsidRDefault="001C1130" w:rsidP="00675A93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CYN YSGOL</w:t>
      </w:r>
      <w:r w:rsidR="007723E7" w:rsidRPr="006A46F2">
        <w:rPr>
          <w:rFonts w:cstheme="minorHAnsi"/>
          <w:b/>
          <w:sz w:val="24"/>
          <w:szCs w:val="24"/>
          <w:lang w:val="cy-GB"/>
        </w:rPr>
        <w:t>:</w:t>
      </w:r>
      <w:r w:rsidR="000F1291" w:rsidRPr="006A46F2">
        <w:rPr>
          <w:rFonts w:cstheme="minorHAnsi"/>
          <w:b/>
          <w:sz w:val="24"/>
          <w:szCs w:val="24"/>
          <w:lang w:val="cy-GB"/>
        </w:rPr>
        <w:t xml:space="preserve"> M</w:t>
      </w:r>
      <w:r w:rsidR="007A29D5" w:rsidRPr="006A46F2">
        <w:rPr>
          <w:rFonts w:cstheme="minorHAnsi"/>
          <w:b/>
          <w:sz w:val="24"/>
          <w:szCs w:val="24"/>
          <w:lang w:val="cy-GB"/>
        </w:rPr>
        <w:t>ê</w:t>
      </w:r>
      <w:r w:rsidR="000F1291" w:rsidRPr="006A46F2">
        <w:rPr>
          <w:rFonts w:cstheme="minorHAnsi"/>
          <w:b/>
          <w:sz w:val="24"/>
          <w:szCs w:val="24"/>
          <w:lang w:val="cy-GB"/>
        </w:rPr>
        <w:t>s Bach</w:t>
      </w:r>
    </w:p>
    <w:p w14:paraId="612AAD85" w14:textId="04293BE9" w:rsidR="00341AD8" w:rsidRPr="006A46F2" w:rsidRDefault="008A4865" w:rsidP="00341AD8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Yn Mês Bach, cynigir darpariaeth 3 oed drwy gyfrwng y Gymraeg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  <w:r w:rsidR="00EB1FC1" w:rsidRPr="006A46F2">
        <w:rPr>
          <w:sz w:val="24"/>
          <w:szCs w:val="24"/>
          <w:lang w:val="cy-GB"/>
        </w:rPr>
        <w:t xml:space="preserve">Mae Mês Bach ar agor bedwar bore'r wythnos gyda'r potensial i agor ar bumed bore yn dibynnu ar y niferoedd ar y </w:t>
      </w:r>
      <w:r w:rsidR="00EB1FC1" w:rsidRPr="006A46F2">
        <w:rPr>
          <w:sz w:val="24"/>
          <w:szCs w:val="24"/>
          <w:lang w:val="cy-GB"/>
        </w:rPr>
        <w:lastRenderedPageBreak/>
        <w:t>gofrestr</w:t>
      </w:r>
      <w:r w:rsidR="007A29D5" w:rsidRPr="006A46F2">
        <w:rPr>
          <w:rFonts w:cstheme="minorHAnsi"/>
          <w:sz w:val="24"/>
          <w:szCs w:val="24"/>
          <w:lang w:val="cy-GB"/>
        </w:rPr>
        <w:t xml:space="preserve">. </w:t>
      </w:r>
      <w:r w:rsidR="00341AD8" w:rsidRPr="006A46F2">
        <w:rPr>
          <w:rFonts w:cstheme="minorHAnsi"/>
          <w:sz w:val="24"/>
          <w:szCs w:val="24"/>
          <w:lang w:val="cy-GB"/>
        </w:rPr>
        <w:t xml:space="preserve"> </w:t>
      </w:r>
      <w:r w:rsidR="00607D4F" w:rsidRPr="006A46F2">
        <w:rPr>
          <w:sz w:val="24"/>
          <w:szCs w:val="24"/>
          <w:lang w:val="cy-GB"/>
        </w:rPr>
        <w:t>Mae'r sesiynau'n rhedeg o 9 tan 11:30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  <w:r w:rsidR="002D5890" w:rsidRPr="006A46F2">
        <w:rPr>
          <w:sz w:val="24"/>
          <w:szCs w:val="24"/>
          <w:lang w:val="cy-GB"/>
        </w:rPr>
        <w:t>Yn ystod y cyfnod hwn, rhoddir cyfle i'r plant fanteisio ar amrywiaeth o weithgareddau dysgu gwahanol, o chwarae â chlai, sgiliau cyfrifiadurol a dysgu yn yr awyr agored i ddatblygu eu hannibyniaeth, eu hyder a'u sgiliau cymdeithasol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  <w:r w:rsidR="006910E3" w:rsidRPr="006A46F2">
        <w:rPr>
          <w:sz w:val="24"/>
          <w:szCs w:val="24"/>
          <w:lang w:val="cy-GB"/>
        </w:rPr>
        <w:t>Mae'n haws trosglwyddo i'r ysgol brif ffrwd gan fod plant yn fwy cyfarwydd â'u hamgylchedd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3D4FB430" w14:textId="4EF81DF3" w:rsidR="00341AD8" w:rsidRPr="006A46F2" w:rsidRDefault="00EB7874" w:rsidP="00341AD8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Yn ystod y flwyddyn (2018-19) roedd yr arweinydd, Mrs Emma Baker Davies ar absenoldeb mamolaeth a chamodd Mrs Anna Gethin i mewn i rôl arweinydd </w:t>
      </w:r>
      <w:r w:rsidR="001B0F92" w:rsidRPr="006A46F2">
        <w:rPr>
          <w:sz w:val="24"/>
          <w:szCs w:val="24"/>
          <w:lang w:val="cy-GB"/>
        </w:rPr>
        <w:t xml:space="preserve">y </w:t>
      </w:r>
      <w:r w:rsidRPr="006A46F2">
        <w:rPr>
          <w:sz w:val="24"/>
          <w:szCs w:val="24"/>
          <w:lang w:val="cy-GB"/>
        </w:rPr>
        <w:t>lleoliad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  <w:r w:rsidR="001B0F92" w:rsidRPr="006A46F2">
        <w:rPr>
          <w:sz w:val="24"/>
          <w:szCs w:val="24"/>
          <w:lang w:val="cy-GB"/>
        </w:rPr>
        <w:t xml:space="preserve">Penododd y lleoliad Miss Carwen Morgan a Mrs Sian Lloyd </w:t>
      </w:r>
      <w:r w:rsidR="000D4688" w:rsidRPr="006A46F2">
        <w:rPr>
          <w:sz w:val="24"/>
          <w:szCs w:val="24"/>
          <w:lang w:val="cy-GB"/>
        </w:rPr>
        <w:t>hefyd fel c</w:t>
      </w:r>
      <w:r w:rsidR="001B0F92" w:rsidRPr="006A46F2">
        <w:rPr>
          <w:sz w:val="24"/>
          <w:szCs w:val="24"/>
          <w:lang w:val="cy-GB"/>
        </w:rPr>
        <w:t>ynorthwywyr ychwanegol</w:t>
      </w:r>
      <w:r w:rsidR="007A29D5" w:rsidRPr="006A46F2">
        <w:rPr>
          <w:rFonts w:cstheme="minorHAnsi"/>
          <w:sz w:val="24"/>
          <w:szCs w:val="24"/>
          <w:lang w:val="cy-GB"/>
        </w:rPr>
        <w:t>.</w:t>
      </w:r>
      <w:r w:rsidR="00341AD8" w:rsidRPr="006A46F2">
        <w:rPr>
          <w:rFonts w:cstheme="minorHAnsi"/>
          <w:sz w:val="24"/>
          <w:szCs w:val="24"/>
          <w:lang w:val="cy-GB"/>
        </w:rPr>
        <w:t xml:space="preserve"> </w:t>
      </w:r>
      <w:r w:rsidR="0032674D" w:rsidRPr="006A46F2">
        <w:rPr>
          <w:sz w:val="24"/>
          <w:szCs w:val="24"/>
          <w:lang w:val="cy-GB"/>
        </w:rPr>
        <w:t>Hoffem fanteisio ar y cyfle hwn i ddiolch iddynt oll am ymgymryd â'u rolau'n llwyddiannus</w:t>
      </w:r>
      <w:r w:rsidR="00341AD8" w:rsidRPr="006A46F2">
        <w:rPr>
          <w:rFonts w:cstheme="minorHAnsi"/>
          <w:sz w:val="24"/>
          <w:szCs w:val="24"/>
          <w:lang w:val="cy-GB"/>
        </w:rPr>
        <w:t>.</w:t>
      </w:r>
    </w:p>
    <w:p w14:paraId="35C06C5B" w14:textId="7751B57E" w:rsidR="00341AD8" w:rsidRPr="006A46F2" w:rsidRDefault="007847E6" w:rsidP="00341AD8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Yn 2018-19 aeth 93% o blant </w:t>
      </w:r>
      <w:r w:rsidR="00C54EBA" w:rsidRPr="006A46F2">
        <w:rPr>
          <w:sz w:val="24"/>
          <w:szCs w:val="24"/>
          <w:lang w:val="cy-GB"/>
        </w:rPr>
        <w:t>M</w:t>
      </w:r>
      <w:r w:rsidRPr="006A46F2">
        <w:rPr>
          <w:sz w:val="24"/>
          <w:szCs w:val="24"/>
          <w:lang w:val="cy-GB"/>
        </w:rPr>
        <w:t xml:space="preserve">ês </w:t>
      </w:r>
      <w:r w:rsidR="00C54EBA" w:rsidRPr="006A46F2">
        <w:rPr>
          <w:sz w:val="24"/>
          <w:szCs w:val="24"/>
          <w:lang w:val="cy-GB"/>
        </w:rPr>
        <w:t>B</w:t>
      </w:r>
      <w:r w:rsidRPr="006A46F2">
        <w:rPr>
          <w:sz w:val="24"/>
          <w:szCs w:val="24"/>
          <w:lang w:val="cy-GB"/>
        </w:rPr>
        <w:t>ach i'r dosbarth derbyn yn Ysgol Dyffryn Trannon gyda phob un yn cael ei dderbyn i'r ffrwd Gymraeg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0D1D2085" w14:textId="150AFF68" w:rsidR="00521061" w:rsidRPr="006A46F2" w:rsidRDefault="00C96DAB" w:rsidP="007B61D2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Cafodd </w:t>
      </w:r>
      <w:r w:rsidR="00DB01E1">
        <w:rPr>
          <w:sz w:val="24"/>
          <w:szCs w:val="24"/>
          <w:lang w:val="cy-GB"/>
        </w:rPr>
        <w:t>M</w:t>
      </w:r>
      <w:r w:rsidRPr="006A46F2">
        <w:rPr>
          <w:sz w:val="24"/>
          <w:szCs w:val="24"/>
          <w:lang w:val="cy-GB"/>
        </w:rPr>
        <w:t xml:space="preserve">ês </w:t>
      </w:r>
      <w:r w:rsidR="00DB01E1">
        <w:rPr>
          <w:sz w:val="24"/>
          <w:szCs w:val="24"/>
          <w:lang w:val="cy-GB"/>
        </w:rPr>
        <w:t>B</w:t>
      </w:r>
      <w:r w:rsidRPr="006A46F2">
        <w:rPr>
          <w:sz w:val="24"/>
          <w:szCs w:val="24"/>
          <w:lang w:val="cy-GB"/>
        </w:rPr>
        <w:t>ach arolygiad Estyn ym mis Tachwedd 2018 lle bu'r arolygydd yn edrych ar yr arweinyddiaeth, lles a</w:t>
      </w:r>
      <w:r w:rsidR="00950611" w:rsidRPr="006A46F2">
        <w:rPr>
          <w:sz w:val="24"/>
          <w:szCs w:val="24"/>
          <w:lang w:val="cy-GB"/>
        </w:rPr>
        <w:t>c</w:t>
      </w:r>
      <w:r w:rsidRPr="006A46F2">
        <w:rPr>
          <w:sz w:val="24"/>
          <w:szCs w:val="24"/>
          <w:lang w:val="cy-GB"/>
        </w:rPr>
        <w:t xml:space="preserve"> addysgu a dysgu. Roedd y canlyniad yn gadarnhaol iawn</w:t>
      </w:r>
      <w:r w:rsidR="00341AD8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382CDF3B" w14:textId="6295AACC" w:rsidR="007723E7" w:rsidRPr="006A46F2" w:rsidRDefault="007723E7" w:rsidP="00FA3357">
      <w:pPr>
        <w:spacing w:after="0" w:line="240" w:lineRule="auto"/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YSGOL DYFFRYN TRANNON</w:t>
      </w:r>
    </w:p>
    <w:p w14:paraId="54ABC51B" w14:textId="23EF79A0" w:rsidR="00152B65" w:rsidRPr="006A46F2" w:rsidRDefault="00152B65" w:rsidP="00CB6FFE">
      <w:pPr>
        <w:spacing w:after="0" w:line="240" w:lineRule="auto"/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CYFRIFON CYLLIDEB DDIRPRWYEDIG YR YSGOL 2018 I 2019</w:t>
      </w:r>
    </w:p>
    <w:p w14:paraId="44F7ABCE" w14:textId="10392492" w:rsidR="00341AD8" w:rsidRPr="006A46F2" w:rsidRDefault="00152B65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 xml:space="preserve">Alldro Gwirioneddol </w:t>
      </w:r>
      <w:r w:rsidR="00563734" w:rsidRPr="006A46F2">
        <w:rPr>
          <w:rFonts w:cstheme="minorHAnsi"/>
          <w:b/>
          <w:sz w:val="24"/>
          <w:szCs w:val="24"/>
          <w:lang w:val="cy-GB"/>
        </w:rPr>
        <w:t>2018-19</w:t>
      </w:r>
    </w:p>
    <w:p w14:paraId="6C86C4B7" w14:textId="037FC9BC" w:rsidR="00C610B5" w:rsidRPr="006A46F2" w:rsidRDefault="00152B65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 xml:space="preserve">Cyfanswm y </w:t>
      </w:r>
      <w:r w:rsidR="00DA64EB" w:rsidRPr="006A46F2">
        <w:rPr>
          <w:b/>
          <w:sz w:val="24"/>
          <w:szCs w:val="24"/>
          <w:lang w:val="cy-GB"/>
        </w:rPr>
        <w:t>Cyllid D</w:t>
      </w:r>
      <w:r w:rsidRPr="006A46F2">
        <w:rPr>
          <w:b/>
          <w:sz w:val="24"/>
          <w:szCs w:val="24"/>
          <w:lang w:val="cy-GB"/>
        </w:rPr>
        <w:t>irprwyedig</w:t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  <w:t>506,451</w:t>
      </w:r>
    </w:p>
    <w:p w14:paraId="09359A3E" w14:textId="087A0D71" w:rsidR="00563734" w:rsidRPr="006A46F2" w:rsidRDefault="00DA64EB" w:rsidP="001438CF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Cyflogau </w:t>
      </w:r>
      <w:r w:rsidRPr="006A46F2">
        <w:rPr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  <w:t>486,622</w:t>
      </w:r>
    </w:p>
    <w:p w14:paraId="686AF671" w14:textId="3B977CD8" w:rsidR="00C610B5" w:rsidRPr="006A46F2" w:rsidRDefault="00DA64EB" w:rsidP="001438CF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Costau Safle</w:t>
      </w:r>
      <w:r w:rsidRPr="006A46F2">
        <w:rPr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  <w:t xml:space="preserve">  55,814</w:t>
      </w:r>
    </w:p>
    <w:p w14:paraId="6A7D368C" w14:textId="6DFD28D6" w:rsidR="00C610B5" w:rsidRPr="006A46F2" w:rsidRDefault="00450689" w:rsidP="001438CF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 xml:space="preserve">Costau </w:t>
      </w:r>
      <w:r w:rsidR="00DA64EB" w:rsidRPr="006A46F2">
        <w:rPr>
          <w:sz w:val="24"/>
          <w:szCs w:val="24"/>
          <w:lang w:val="cy-GB"/>
        </w:rPr>
        <w:t xml:space="preserve">Cyflenwadau, Swyddfa </w:t>
      </w:r>
      <w:r w:rsidRPr="006A46F2">
        <w:rPr>
          <w:sz w:val="24"/>
          <w:szCs w:val="24"/>
          <w:lang w:val="cy-GB"/>
        </w:rPr>
        <w:t>ac</w:t>
      </w:r>
      <w:r w:rsidR="00DA64EB" w:rsidRPr="006A46F2">
        <w:rPr>
          <w:sz w:val="24"/>
          <w:szCs w:val="24"/>
          <w:lang w:val="cy-GB"/>
        </w:rPr>
        <w:t xml:space="preserve"> </w:t>
      </w:r>
      <w:r w:rsidRPr="006A46F2">
        <w:rPr>
          <w:sz w:val="24"/>
          <w:szCs w:val="24"/>
          <w:lang w:val="cy-GB"/>
        </w:rPr>
        <w:t>E</w:t>
      </w:r>
      <w:r w:rsidR="00DA64EB" w:rsidRPr="006A46F2">
        <w:rPr>
          <w:sz w:val="24"/>
          <w:szCs w:val="24"/>
          <w:lang w:val="cy-GB"/>
        </w:rPr>
        <w:t>raill</w:t>
      </w:r>
      <w:r w:rsidR="00C610B5" w:rsidRPr="006A46F2">
        <w:rPr>
          <w:rFonts w:cstheme="minorHAnsi"/>
          <w:sz w:val="24"/>
          <w:szCs w:val="24"/>
          <w:lang w:val="cy-GB"/>
        </w:rPr>
        <w:tab/>
        <w:t xml:space="preserve">  29,427</w:t>
      </w:r>
    </w:p>
    <w:p w14:paraId="60A28F78" w14:textId="705F01C0" w:rsidR="00C610B5" w:rsidRPr="006A46F2" w:rsidRDefault="00952772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Cyfanswm y Gwariant</w:t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0A66DC" w:rsidRPr="006A46F2">
        <w:rPr>
          <w:rFonts w:cstheme="minorHAnsi"/>
          <w:b/>
          <w:sz w:val="24"/>
          <w:szCs w:val="24"/>
          <w:lang w:val="cy-GB"/>
        </w:rPr>
        <w:t>571,863</w:t>
      </w:r>
    </w:p>
    <w:p w14:paraId="5766DD09" w14:textId="77FF1DEB" w:rsidR="00341AD8" w:rsidRPr="006A46F2" w:rsidRDefault="00952772" w:rsidP="001438CF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Incwm</w:t>
      </w:r>
      <w:r w:rsidR="00C610B5" w:rsidRPr="006A46F2">
        <w:rPr>
          <w:rFonts w:cstheme="minorHAnsi"/>
          <w:sz w:val="24"/>
          <w:szCs w:val="24"/>
          <w:lang w:val="cy-GB"/>
        </w:rPr>
        <w:tab/>
        <w:t xml:space="preserve"> (</w:t>
      </w:r>
      <w:r w:rsidR="00EA42EB">
        <w:rPr>
          <w:rFonts w:cstheme="minorHAnsi"/>
          <w:sz w:val="24"/>
          <w:szCs w:val="24"/>
          <w:lang w:val="cy-GB"/>
        </w:rPr>
        <w:t xml:space="preserve">Grant Gwella Addysg, </w:t>
      </w:r>
      <w:r w:rsidR="00C610B5" w:rsidRPr="00920C33">
        <w:rPr>
          <w:rFonts w:cstheme="minorHAnsi"/>
          <w:sz w:val="24"/>
          <w:szCs w:val="24"/>
          <w:lang w:val="cy-GB"/>
        </w:rPr>
        <w:t>PDG</w:t>
      </w:r>
      <w:r w:rsidR="00C610B5" w:rsidRPr="006A46F2">
        <w:rPr>
          <w:rFonts w:cstheme="minorHAnsi"/>
          <w:sz w:val="24"/>
          <w:szCs w:val="24"/>
          <w:lang w:val="cy-GB"/>
        </w:rPr>
        <w:t xml:space="preserve">, </w:t>
      </w:r>
      <w:r w:rsidRPr="006A46F2">
        <w:rPr>
          <w:rFonts w:cstheme="minorHAnsi"/>
          <w:sz w:val="24"/>
          <w:szCs w:val="24"/>
          <w:lang w:val="cy-GB"/>
        </w:rPr>
        <w:t>ac ati</w:t>
      </w:r>
      <w:r w:rsidR="00C610B5" w:rsidRPr="006A46F2">
        <w:rPr>
          <w:rFonts w:cstheme="minorHAnsi"/>
          <w:sz w:val="24"/>
          <w:szCs w:val="24"/>
          <w:lang w:val="cy-GB"/>
        </w:rPr>
        <w:t>)</w:t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802AE4" w:rsidRPr="006A46F2">
        <w:rPr>
          <w:rFonts w:cstheme="minorHAnsi"/>
          <w:sz w:val="24"/>
          <w:szCs w:val="24"/>
          <w:lang w:val="cy-GB"/>
        </w:rPr>
        <w:t>(</w:t>
      </w:r>
      <w:r w:rsidR="00C610B5" w:rsidRPr="006A46F2">
        <w:rPr>
          <w:rFonts w:cstheme="minorHAnsi"/>
          <w:sz w:val="24"/>
          <w:szCs w:val="24"/>
          <w:lang w:val="cy-GB"/>
        </w:rPr>
        <w:t>95,089</w:t>
      </w:r>
      <w:r w:rsidR="00802AE4" w:rsidRPr="006A46F2">
        <w:rPr>
          <w:rFonts w:cstheme="minorHAnsi"/>
          <w:sz w:val="24"/>
          <w:szCs w:val="24"/>
          <w:lang w:val="cy-GB"/>
        </w:rPr>
        <w:t>)</w:t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  <w:r w:rsidR="00C610B5" w:rsidRPr="006A46F2">
        <w:rPr>
          <w:rFonts w:cstheme="minorHAnsi"/>
          <w:sz w:val="24"/>
          <w:szCs w:val="24"/>
          <w:lang w:val="cy-GB"/>
        </w:rPr>
        <w:tab/>
      </w:r>
    </w:p>
    <w:p w14:paraId="203A986F" w14:textId="74DAC091" w:rsidR="00C610B5" w:rsidRPr="006A46F2" w:rsidRDefault="00952772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Gwariant Net</w:t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  <w:t>476,774</w:t>
      </w:r>
    </w:p>
    <w:p w14:paraId="02F69EF6" w14:textId="5722878A" w:rsidR="00C610B5" w:rsidRPr="006A46F2" w:rsidRDefault="00952772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 xml:space="preserve">Balans </w:t>
      </w:r>
      <w:r w:rsidR="007B0DC1" w:rsidRPr="006A46F2">
        <w:rPr>
          <w:b/>
          <w:sz w:val="24"/>
          <w:szCs w:val="24"/>
          <w:lang w:val="cy-GB"/>
        </w:rPr>
        <w:t>wedi’i ddwyn ymlaen</w:t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  <w:t xml:space="preserve">  13,029</w:t>
      </w:r>
    </w:p>
    <w:p w14:paraId="4A3D0587" w14:textId="5828DC6B" w:rsidR="00C610B5" w:rsidRPr="006A46F2" w:rsidRDefault="007B0DC1" w:rsidP="001438CF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Tanwariant</w:t>
      </w:r>
      <w:r w:rsidR="003B422C" w:rsidRPr="006A46F2">
        <w:rPr>
          <w:b/>
          <w:sz w:val="24"/>
          <w:szCs w:val="24"/>
          <w:lang w:val="cy-GB"/>
        </w:rPr>
        <w:t xml:space="preserve"> i’w gario ymlaen</w:t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</w:r>
      <w:r w:rsidR="00C610B5" w:rsidRPr="006A46F2">
        <w:rPr>
          <w:rFonts w:cstheme="minorHAnsi"/>
          <w:b/>
          <w:sz w:val="24"/>
          <w:szCs w:val="24"/>
          <w:lang w:val="cy-GB"/>
        </w:rPr>
        <w:tab/>
        <w:t xml:space="preserve">  42,706</w:t>
      </w:r>
    </w:p>
    <w:p w14:paraId="2209F4CC" w14:textId="17D95659" w:rsidR="00341AD8" w:rsidRPr="006A46F2" w:rsidRDefault="0055393B" w:rsidP="001438CF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Ni thalwyd unrhyw hawliadau am deithio a chynhaliaeth i aelodau o'r corff llywodraethol yn ystod 2018 i 2019</w:t>
      </w:r>
      <w:r w:rsidR="00341AD8" w:rsidRPr="006A46F2">
        <w:rPr>
          <w:rFonts w:cstheme="minorHAnsi"/>
          <w:sz w:val="24"/>
          <w:szCs w:val="24"/>
          <w:lang w:val="cy-GB"/>
        </w:rPr>
        <w:t>.</w:t>
      </w:r>
    </w:p>
    <w:p w14:paraId="081EADDD" w14:textId="77777777" w:rsidR="007723E7" w:rsidRPr="006A46F2" w:rsidRDefault="00CF36E4" w:rsidP="00FA3357">
      <w:pPr>
        <w:spacing w:after="0" w:line="360" w:lineRule="auto"/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Y</w:t>
      </w:r>
      <w:r w:rsidR="007723E7" w:rsidRPr="006A46F2">
        <w:rPr>
          <w:rFonts w:cstheme="minorHAnsi"/>
          <w:b/>
          <w:sz w:val="24"/>
          <w:szCs w:val="24"/>
          <w:lang w:val="cy-GB"/>
        </w:rPr>
        <w:t>SGOL DYFFRYN TRANNON</w:t>
      </w:r>
    </w:p>
    <w:p w14:paraId="1C009DE0" w14:textId="044FA297" w:rsidR="007723E7" w:rsidRPr="006A46F2" w:rsidRDefault="0055393B" w:rsidP="00FA3357">
      <w:pPr>
        <w:spacing w:after="0" w:line="360" w:lineRule="auto"/>
        <w:jc w:val="center"/>
        <w:rPr>
          <w:rFonts w:cstheme="minorHAnsi"/>
          <w:b/>
          <w:sz w:val="24"/>
          <w:szCs w:val="24"/>
          <w:lang w:val="cy-GB"/>
        </w:rPr>
      </w:pPr>
      <w:r w:rsidRPr="006A46F2">
        <w:rPr>
          <w:rFonts w:cstheme="minorHAnsi"/>
          <w:b/>
          <w:sz w:val="24"/>
          <w:szCs w:val="24"/>
          <w:lang w:val="cy-GB"/>
        </w:rPr>
        <w:t>CYFEILLION YR YSGOL</w:t>
      </w:r>
      <w:r w:rsidR="007723E7" w:rsidRPr="006A46F2">
        <w:rPr>
          <w:rFonts w:cstheme="minorHAnsi"/>
          <w:b/>
          <w:sz w:val="24"/>
          <w:szCs w:val="24"/>
          <w:lang w:val="cy-GB"/>
        </w:rPr>
        <w:t xml:space="preserve"> 2018 - 2019</w:t>
      </w:r>
    </w:p>
    <w:p w14:paraId="2B025852" w14:textId="77777777" w:rsidR="0055393B" w:rsidRPr="006A46F2" w:rsidRDefault="0055393B" w:rsidP="0055393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Digwyddiadau codi arian</w:t>
      </w:r>
    </w:p>
    <w:p w14:paraId="6F9A71C8" w14:textId="62F27BC2" w:rsidR="00341AD8" w:rsidRPr="006A46F2" w:rsidRDefault="00FB1718" w:rsidP="007B61D2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Disgo Calan Gaeaf, stondin gacennau, bingo Nadolig, bingo Pasg, disgo haf, lluniaeth diwrnod mabolgampau.</w:t>
      </w:r>
    </w:p>
    <w:p w14:paraId="4F63796E" w14:textId="11B8FFE5" w:rsidR="00341AD8" w:rsidRPr="006A46F2" w:rsidRDefault="002340D5" w:rsidP="007B61D2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lastRenderedPageBreak/>
        <w:t>Rhoddwyd £400 tuag at dripiau’r haf. Aeth yr holl arian arall a godwyd tuag at ailwampio ardaloedd awyr agored</w:t>
      </w:r>
      <w:r w:rsidR="00341AD8" w:rsidRPr="006A46F2">
        <w:rPr>
          <w:rFonts w:cstheme="minorHAnsi"/>
          <w:sz w:val="24"/>
          <w:szCs w:val="24"/>
          <w:lang w:val="cy-GB"/>
        </w:rPr>
        <w:t>.</w:t>
      </w:r>
    </w:p>
    <w:p w14:paraId="322F1628" w14:textId="5C33F97B" w:rsidR="007B61D2" w:rsidRPr="006A46F2" w:rsidRDefault="002340D5" w:rsidP="007B61D2">
      <w:pPr>
        <w:ind w:left="360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llywodraethwyr yn ddiolchgar i Gyfeillion Dyffryn Trannon am eu holl gefnogaeth</w:t>
      </w:r>
      <w:r w:rsidR="007B61D2" w:rsidRPr="006A46F2">
        <w:rPr>
          <w:rFonts w:cstheme="minorHAnsi"/>
          <w:sz w:val="24"/>
          <w:szCs w:val="24"/>
          <w:lang w:val="cy-GB"/>
        </w:rPr>
        <w:t xml:space="preserve">. </w:t>
      </w:r>
    </w:p>
    <w:p w14:paraId="5C000AB8" w14:textId="24BE8596" w:rsidR="007723E7" w:rsidRPr="006A46F2" w:rsidRDefault="00782FF2" w:rsidP="00675A93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NODAU A CHYFLAWNIADAU YM MYD CHWARAEON 2018 – 2019</w:t>
      </w:r>
      <w:r w:rsidR="007723E7" w:rsidRPr="006A46F2">
        <w:rPr>
          <w:rFonts w:cstheme="minorHAnsi"/>
          <w:b/>
          <w:sz w:val="24"/>
          <w:szCs w:val="24"/>
          <w:lang w:val="cy-GB"/>
        </w:rPr>
        <w:t>:</w:t>
      </w:r>
    </w:p>
    <w:p w14:paraId="3BEE57A9" w14:textId="6101A94C" w:rsidR="00F513A7" w:rsidRPr="006A46F2" w:rsidRDefault="00782FF2" w:rsidP="00675A93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Mae chwaraeon yn parhau i chwarae rhan bwysig ym mywyd ein hysgol gyda nifer o ddisgyblion yn llwyddo mewn amrywiaeth o feysydd</w:t>
      </w:r>
      <w:r w:rsidR="00F513A7" w:rsidRPr="006A46F2">
        <w:rPr>
          <w:rFonts w:cstheme="minorHAnsi"/>
          <w:b/>
          <w:sz w:val="24"/>
          <w:szCs w:val="24"/>
          <w:lang w:val="cy-GB"/>
        </w:rPr>
        <w:t xml:space="preserve">. </w:t>
      </w:r>
      <w:r w:rsidR="00D24319" w:rsidRPr="006A46F2">
        <w:rPr>
          <w:b/>
          <w:sz w:val="24"/>
          <w:szCs w:val="24"/>
          <w:lang w:val="cy-GB"/>
        </w:rPr>
        <w:t>Mae ein llwyddiant parhaus yn ymwneud yn fawr â'r ymrwymiad mawr gan ein staff a'r rhieni niferus sy'n cefnogi amrywiaeth o ddigwyddiadau a gemau chwaraeon</w:t>
      </w:r>
      <w:r w:rsidR="00F513A7" w:rsidRPr="006A46F2">
        <w:rPr>
          <w:rFonts w:cstheme="minorHAnsi"/>
          <w:b/>
          <w:sz w:val="24"/>
          <w:szCs w:val="24"/>
          <w:lang w:val="cy-GB"/>
        </w:rPr>
        <w:t>.</w:t>
      </w:r>
    </w:p>
    <w:tbl>
      <w:tblPr>
        <w:tblStyle w:val="TableGrid"/>
        <w:tblpPr w:leftFromText="180" w:rightFromText="180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215E" w:rsidRPr="006A46F2" w14:paraId="530ACFA7" w14:textId="77777777" w:rsidTr="00E1215E">
        <w:tc>
          <w:tcPr>
            <w:tcW w:w="9016" w:type="dxa"/>
            <w:shd w:val="clear" w:color="auto" w:fill="DBE5F1" w:themeFill="accent1" w:themeFillTint="33"/>
          </w:tcPr>
          <w:p w14:paraId="237865C4" w14:textId="2189953E" w:rsidR="00E1215E" w:rsidRPr="006A46F2" w:rsidRDefault="001D488D" w:rsidP="00E1215E">
            <w:pPr>
              <w:jc w:val="center"/>
              <w:rPr>
                <w:rFonts w:cstheme="minorHAnsi"/>
                <w:lang w:val="cy-GB"/>
              </w:rPr>
            </w:pPr>
            <w:r w:rsidRPr="006A46F2">
              <w:rPr>
                <w:lang w:val="cy-GB"/>
              </w:rPr>
              <w:t>M</w:t>
            </w:r>
            <w:r w:rsidR="00D24319" w:rsidRPr="006A46F2">
              <w:rPr>
                <w:lang w:val="cy-GB"/>
              </w:rPr>
              <w:t xml:space="preserve">illtir </w:t>
            </w:r>
            <w:r w:rsidR="008026C0" w:rsidRPr="006A46F2">
              <w:rPr>
                <w:lang w:val="cy-GB"/>
              </w:rPr>
              <w:t>y Dydd</w:t>
            </w:r>
          </w:p>
          <w:p w14:paraId="046243BF" w14:textId="7B1AA0F9" w:rsidR="00E1215E" w:rsidRPr="006A46F2" w:rsidRDefault="008026C0" w:rsidP="00E1215E">
            <w:pPr>
              <w:rPr>
                <w:rFonts w:cstheme="minorHAnsi"/>
                <w:lang w:val="cy-GB"/>
              </w:rPr>
            </w:pPr>
            <w:r w:rsidRPr="006A46F2">
              <w:rPr>
                <w:lang w:val="cy-GB"/>
              </w:rPr>
              <w:t>Mae'r ysgol yn cymryd rhan yn y fenter 'Milltir y Dydd' ynghyd â llawer o ysgolion yng Nghymru a Lloegr</w:t>
            </w:r>
            <w:r w:rsidR="00E1215E" w:rsidRPr="006A46F2">
              <w:rPr>
                <w:rFonts w:cstheme="minorHAnsi"/>
                <w:lang w:val="cy-GB"/>
              </w:rPr>
              <w:t xml:space="preserve">. </w:t>
            </w:r>
          </w:p>
          <w:p w14:paraId="12487400" w14:textId="6C116AD9" w:rsidR="00E1215E" w:rsidRPr="006A46F2" w:rsidRDefault="00E1215E" w:rsidP="00E1215E">
            <w:pPr>
              <w:rPr>
                <w:rFonts w:cstheme="minorHAnsi"/>
                <w:lang w:val="cy-GB"/>
              </w:rPr>
            </w:pPr>
          </w:p>
          <w:p w14:paraId="34820441" w14:textId="41E9C553" w:rsidR="00E1215E" w:rsidRPr="006A46F2" w:rsidRDefault="00D415D3" w:rsidP="00E1215E">
            <w:pPr>
              <w:rPr>
                <w:rFonts w:cstheme="minorHAnsi"/>
                <w:lang w:val="cy-GB"/>
              </w:rPr>
            </w:pPr>
            <w:r w:rsidRPr="006A46F2">
              <w:rPr>
                <w:lang w:val="cy-GB"/>
              </w:rPr>
              <w:t xml:space="preserve">Mae Milltir y Dydd yn fenter gwbl gynhwysol, sydd am ddim </w:t>
            </w:r>
            <w:r w:rsidR="006303C7" w:rsidRPr="006A46F2">
              <w:rPr>
                <w:lang w:val="cy-GB"/>
              </w:rPr>
              <w:t>ac yn</w:t>
            </w:r>
            <w:r w:rsidRPr="006A46F2">
              <w:rPr>
                <w:lang w:val="cy-GB"/>
              </w:rPr>
              <w:t xml:space="preserve"> syml sy'n gwella iechyd corfforol a meddyliol plant</w:t>
            </w:r>
            <w:r w:rsidR="00E1215E" w:rsidRPr="006A46F2">
              <w:rPr>
                <w:rFonts w:cstheme="minorHAnsi"/>
                <w:lang w:val="cy-GB"/>
              </w:rPr>
              <w:t xml:space="preserve">. </w:t>
            </w:r>
            <w:r w:rsidR="0066482A" w:rsidRPr="006A46F2">
              <w:rPr>
                <w:lang w:val="cy-GB"/>
              </w:rPr>
              <w:t>Mae'n weithgaredd cymdeithasol lle mae'r plant yn rhedeg, loncian neu gerdded, ar eu cyflymder eu hunain, am 15 munud bob dydd ac mae'n gwella ffocws yn yr ystafell ddosbarth</w:t>
            </w:r>
            <w:r w:rsidR="00E1215E" w:rsidRPr="006A46F2">
              <w:rPr>
                <w:rFonts w:cstheme="minorHAnsi"/>
                <w:lang w:val="cy-GB"/>
              </w:rPr>
              <w:t>.</w:t>
            </w:r>
          </w:p>
          <w:p w14:paraId="7DD7D48E" w14:textId="7EBF21FB" w:rsidR="00E1215E" w:rsidRPr="006A46F2" w:rsidRDefault="00E1215E" w:rsidP="00E1215E">
            <w:pPr>
              <w:rPr>
                <w:rFonts w:cstheme="minorHAnsi"/>
                <w:lang w:val="cy-GB"/>
              </w:rPr>
            </w:pPr>
          </w:p>
          <w:p w14:paraId="5CE4DD4E" w14:textId="73DB5153" w:rsidR="00E1215E" w:rsidRPr="006A46F2" w:rsidRDefault="00E1215E" w:rsidP="00E1215E">
            <w:pPr>
              <w:rPr>
                <w:rFonts w:cstheme="minorHAnsi"/>
                <w:lang w:val="cy-GB"/>
              </w:rPr>
            </w:pPr>
            <w:r w:rsidRPr="006A46F2">
              <w:rPr>
                <w:rFonts w:cstheme="minorHAnsi"/>
                <w:lang w:val="cy-GB"/>
              </w:rPr>
              <w:t xml:space="preserve"> “</w:t>
            </w:r>
            <w:r w:rsidR="00BF2471" w:rsidRPr="006A46F2">
              <w:rPr>
                <w:lang w:val="cy-GB"/>
              </w:rPr>
              <w:t>Mae Milltir y Dydd yn gwneud plant yn fwy heini, yn iachach ac yn hapusach ac yn cael effaith gadarnhaol ar eu hymddygiad a'u lefelau canolbwyntio</w:t>
            </w:r>
            <w:r w:rsidRPr="006A46F2">
              <w:rPr>
                <w:rFonts w:cstheme="minorHAnsi"/>
                <w:lang w:val="cy-GB"/>
              </w:rPr>
              <w:t xml:space="preserve">. </w:t>
            </w:r>
            <w:r w:rsidR="004168DE" w:rsidRPr="006A46F2">
              <w:rPr>
                <w:lang w:val="cy-GB"/>
              </w:rPr>
              <w:t>Mae'n syml ac yn effeithiol, gan alluogi pob plentyn, gan gynnwys y rhai ag anghenion arbennig, i fod yn actif bob dydd</w:t>
            </w:r>
            <w:r w:rsidRPr="006A46F2">
              <w:rPr>
                <w:rFonts w:cstheme="minorHAnsi"/>
                <w:lang w:val="cy-GB"/>
              </w:rPr>
              <w:t>”.</w:t>
            </w:r>
          </w:p>
        </w:tc>
      </w:tr>
    </w:tbl>
    <w:p w14:paraId="399EE33F" w14:textId="3F123605" w:rsidR="00E1215E" w:rsidRPr="006A46F2" w:rsidRDefault="00E1215E" w:rsidP="00675A93">
      <w:pPr>
        <w:rPr>
          <w:rFonts w:cstheme="minorHAnsi"/>
          <w:lang w:val="cy-GB"/>
        </w:rPr>
      </w:pPr>
    </w:p>
    <w:p w14:paraId="2CA90E70" w14:textId="7B430495" w:rsidR="007B61D2" w:rsidRPr="006A46F2" w:rsidRDefault="00934A7E" w:rsidP="00675A93">
      <w:pPr>
        <w:rPr>
          <w:rFonts w:cstheme="minorHAnsi"/>
          <w:lang w:val="cy-GB"/>
        </w:rPr>
      </w:pPr>
      <w:r w:rsidRPr="006A46F2">
        <w:rPr>
          <w:rFonts w:cstheme="minorHAnsi"/>
          <w:noProof/>
          <w:lang w:val="cy-GB"/>
        </w:rPr>
        <w:drawing>
          <wp:anchor distT="0" distB="0" distL="114300" distR="114300" simplePos="0" relativeHeight="251668480" behindDoc="0" locked="0" layoutInCell="1" allowOverlap="1" wp14:anchorId="4BC6F132" wp14:editId="7E360674">
            <wp:simplePos x="0" y="0"/>
            <wp:positionH relativeFrom="margin">
              <wp:posOffset>3054485</wp:posOffset>
            </wp:positionH>
            <wp:positionV relativeFrom="paragraph">
              <wp:posOffset>37202</wp:posOffset>
            </wp:positionV>
            <wp:extent cx="2655249" cy="1859151"/>
            <wp:effectExtent l="19050" t="19050" r="12065" b="27305"/>
            <wp:wrapNone/>
            <wp:docPr id="15" name="Picture 15" descr="Image may contain: 18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18 people, people smi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14474"/>
                    <a:stretch/>
                  </pic:blipFill>
                  <pic:spPr bwMode="auto">
                    <a:xfrm>
                      <a:off x="0" y="0"/>
                      <a:ext cx="2659413" cy="1862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6F2">
        <w:rPr>
          <w:rFonts w:cstheme="minorHAnsi"/>
          <w:noProof/>
          <w:lang w:val="cy-GB"/>
        </w:rPr>
        <w:drawing>
          <wp:anchor distT="0" distB="0" distL="114300" distR="114300" simplePos="0" relativeHeight="251669504" behindDoc="0" locked="0" layoutInCell="1" allowOverlap="1" wp14:anchorId="325CF5AF" wp14:editId="325EDE00">
            <wp:simplePos x="0" y="0"/>
            <wp:positionH relativeFrom="margin">
              <wp:posOffset>0</wp:posOffset>
            </wp:positionH>
            <wp:positionV relativeFrom="paragraph">
              <wp:posOffset>7624</wp:posOffset>
            </wp:positionV>
            <wp:extent cx="2694562" cy="1888702"/>
            <wp:effectExtent l="19050" t="19050" r="10795" b="16510"/>
            <wp:wrapNone/>
            <wp:docPr id="16" name="Picture 16" descr="Image may contain: one or more people, people standing, shoes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may contain: one or more people, people standing, shoes and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1" b="16556"/>
                    <a:stretch/>
                  </pic:blipFill>
                  <pic:spPr bwMode="auto">
                    <a:xfrm>
                      <a:off x="0" y="0"/>
                      <a:ext cx="2702004" cy="18939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E4F65" w14:textId="37F137CA" w:rsidR="007B61D2" w:rsidRPr="006A46F2" w:rsidRDefault="007B61D2" w:rsidP="00675A93">
      <w:pPr>
        <w:rPr>
          <w:rFonts w:cstheme="minorHAnsi"/>
          <w:lang w:val="cy-GB"/>
        </w:rPr>
      </w:pPr>
    </w:p>
    <w:p w14:paraId="4846EB53" w14:textId="6E72E364" w:rsidR="007B61D2" w:rsidRPr="006A46F2" w:rsidRDefault="007B61D2" w:rsidP="00675A93">
      <w:pPr>
        <w:rPr>
          <w:rFonts w:cstheme="minorHAnsi"/>
          <w:lang w:val="cy-GB"/>
        </w:rPr>
      </w:pPr>
    </w:p>
    <w:p w14:paraId="437F807D" w14:textId="77777777" w:rsidR="00C32590" w:rsidRPr="006A46F2" w:rsidRDefault="00C32590" w:rsidP="00C32590">
      <w:pPr>
        <w:spacing w:after="0" w:line="240" w:lineRule="auto"/>
        <w:rPr>
          <w:rFonts w:cstheme="minorHAnsi"/>
          <w:lang w:val="cy-GB"/>
        </w:rPr>
      </w:pPr>
    </w:p>
    <w:p w14:paraId="48BBADBB" w14:textId="3B24D1D5" w:rsidR="00C32590" w:rsidRPr="006A46F2" w:rsidRDefault="00C32590" w:rsidP="00C32590">
      <w:pPr>
        <w:spacing w:after="0" w:line="240" w:lineRule="auto"/>
        <w:rPr>
          <w:rFonts w:cstheme="minorHAnsi"/>
          <w:sz w:val="20"/>
          <w:szCs w:val="20"/>
          <w:lang w:val="cy-GB"/>
        </w:rPr>
      </w:pPr>
    </w:p>
    <w:p w14:paraId="1DF08832" w14:textId="77777777" w:rsidR="00934A7E" w:rsidRPr="006A46F2" w:rsidRDefault="00934A7E" w:rsidP="00934A7E">
      <w:pPr>
        <w:spacing w:after="0" w:line="240" w:lineRule="auto"/>
        <w:jc w:val="center"/>
        <w:rPr>
          <w:rFonts w:cstheme="minorHAnsi"/>
          <w:sz w:val="24"/>
          <w:szCs w:val="24"/>
          <w:lang w:val="cy-GB"/>
        </w:rPr>
      </w:pPr>
    </w:p>
    <w:p w14:paraId="00292D10" w14:textId="77777777" w:rsidR="00934A7E" w:rsidRPr="006A46F2" w:rsidRDefault="00934A7E" w:rsidP="00934A7E">
      <w:pPr>
        <w:spacing w:after="0" w:line="240" w:lineRule="auto"/>
        <w:jc w:val="center"/>
        <w:rPr>
          <w:rFonts w:cstheme="minorHAnsi"/>
          <w:sz w:val="24"/>
          <w:szCs w:val="24"/>
          <w:lang w:val="cy-GB"/>
        </w:rPr>
      </w:pPr>
    </w:p>
    <w:p w14:paraId="4705507D" w14:textId="77777777" w:rsidR="00934A7E" w:rsidRPr="006A46F2" w:rsidRDefault="00934A7E" w:rsidP="00934A7E">
      <w:pPr>
        <w:spacing w:after="0" w:line="240" w:lineRule="auto"/>
        <w:jc w:val="center"/>
        <w:rPr>
          <w:rFonts w:cstheme="minorHAnsi"/>
          <w:sz w:val="24"/>
          <w:szCs w:val="24"/>
          <w:lang w:val="cy-GB"/>
        </w:rPr>
      </w:pPr>
    </w:p>
    <w:p w14:paraId="0FB485E6" w14:textId="77777777" w:rsidR="00934A7E" w:rsidRPr="006A46F2" w:rsidRDefault="00934A7E" w:rsidP="00934A7E">
      <w:pPr>
        <w:spacing w:after="0" w:line="240" w:lineRule="auto"/>
        <w:jc w:val="center"/>
        <w:rPr>
          <w:rFonts w:cstheme="minorHAnsi"/>
          <w:sz w:val="24"/>
          <w:szCs w:val="24"/>
          <w:lang w:val="cy-GB"/>
        </w:rPr>
      </w:pPr>
    </w:p>
    <w:p w14:paraId="4060FE7B" w14:textId="63958A99" w:rsidR="00C32590" w:rsidRPr="006A46F2" w:rsidRDefault="003872E4" w:rsidP="00934A7E">
      <w:pPr>
        <w:spacing w:after="0" w:line="240" w:lineRule="auto"/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Tîm Tenis blwyddyn 3</w:t>
      </w:r>
      <w:r w:rsidR="00C32590" w:rsidRPr="006A46F2">
        <w:rPr>
          <w:rFonts w:cstheme="minorHAnsi"/>
          <w:sz w:val="24"/>
          <w:szCs w:val="24"/>
          <w:lang w:val="cy-GB"/>
        </w:rPr>
        <w:t xml:space="preserve">                   </w:t>
      </w:r>
      <w:r w:rsidR="00934A7E" w:rsidRPr="006A46F2">
        <w:rPr>
          <w:rFonts w:cstheme="minorHAnsi"/>
          <w:sz w:val="24"/>
          <w:szCs w:val="24"/>
          <w:lang w:val="cy-GB"/>
        </w:rPr>
        <w:tab/>
      </w:r>
      <w:r w:rsidR="00934A7E" w:rsidRPr="006A46F2">
        <w:rPr>
          <w:rFonts w:cstheme="minorHAnsi"/>
          <w:sz w:val="24"/>
          <w:szCs w:val="24"/>
          <w:lang w:val="cy-GB"/>
        </w:rPr>
        <w:tab/>
        <w:t xml:space="preserve">       </w:t>
      </w:r>
      <w:r w:rsidRPr="006A46F2">
        <w:rPr>
          <w:sz w:val="24"/>
          <w:szCs w:val="24"/>
          <w:lang w:val="cy-GB"/>
        </w:rPr>
        <w:t>Tîm Gymnasteg YDT</w:t>
      </w:r>
    </w:p>
    <w:p w14:paraId="546F01C8" w14:textId="7EE62820" w:rsidR="007B61D2" w:rsidRPr="006A46F2" w:rsidRDefault="007B61D2" w:rsidP="00675A93">
      <w:pPr>
        <w:rPr>
          <w:rFonts w:cstheme="minorHAnsi"/>
          <w:lang w:val="cy-GB"/>
        </w:rPr>
      </w:pPr>
    </w:p>
    <w:p w14:paraId="55AD2B0E" w14:textId="5DCDE582" w:rsidR="007B61D2" w:rsidRPr="006A46F2" w:rsidRDefault="007B61D2" w:rsidP="00675A93">
      <w:pPr>
        <w:rPr>
          <w:rFonts w:cstheme="minorHAnsi"/>
          <w:lang w:val="cy-GB"/>
        </w:rPr>
      </w:pPr>
    </w:p>
    <w:p w14:paraId="2F1031A6" w14:textId="2F726FC9" w:rsidR="00E1215E" w:rsidRPr="006A46F2" w:rsidRDefault="003872E4" w:rsidP="00675A93">
      <w:pPr>
        <w:rPr>
          <w:rFonts w:cstheme="minorHAnsi"/>
          <w:sz w:val="24"/>
          <w:szCs w:val="24"/>
          <w:lang w:val="cy-GB"/>
        </w:rPr>
      </w:pPr>
      <w:r w:rsidRPr="006A46F2">
        <w:rPr>
          <w:sz w:val="24"/>
          <w:szCs w:val="24"/>
          <w:lang w:val="cy-GB"/>
        </w:rPr>
        <w:t>Mae'r ysgol wedi cymryd rhan mewn ystod o weithgareddau chwaraeon</w:t>
      </w:r>
      <w:r w:rsidR="00E1215E" w:rsidRPr="006A46F2">
        <w:rPr>
          <w:rFonts w:cstheme="minorHAnsi"/>
          <w:sz w:val="24"/>
          <w:szCs w:val="24"/>
          <w:lang w:val="cy-GB"/>
        </w:rPr>
        <w:t>:</w:t>
      </w:r>
    </w:p>
    <w:p w14:paraId="36EB4BD6" w14:textId="30A6CC23" w:rsidR="005D4608" w:rsidRPr="006A46F2" w:rsidRDefault="00895F85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Sgiliau Pêl Bl 1 a 2 – Medi 2018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8C7895" w:rsidRPr="006A46F2">
        <w:rPr>
          <w:bCs/>
          <w:sz w:val="24"/>
          <w:szCs w:val="24"/>
          <w:lang w:val="cy-GB"/>
        </w:rPr>
        <w:t>Disgyblion yn profi gweithgareddau sgiliau pêl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7BC91C1E" w14:textId="3647E4AE" w:rsidR="005D4608" w:rsidRPr="006A46F2" w:rsidRDefault="005D4608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>Gymnast</w:t>
      </w:r>
      <w:r w:rsidR="008C7895" w:rsidRPr="006A46F2">
        <w:rPr>
          <w:rFonts w:cstheme="minorHAnsi"/>
          <w:bCs/>
          <w:sz w:val="24"/>
          <w:szCs w:val="24"/>
          <w:lang w:val="cy-GB"/>
        </w:rPr>
        <w:t>eg i DDECHREUWYR</w:t>
      </w:r>
      <w:r w:rsidRPr="006A46F2">
        <w:rPr>
          <w:rFonts w:cstheme="minorHAnsi"/>
          <w:bCs/>
          <w:sz w:val="24"/>
          <w:szCs w:val="24"/>
          <w:lang w:val="cy-GB"/>
        </w:rPr>
        <w:t xml:space="preserve"> – </w:t>
      </w:r>
      <w:r w:rsidR="008C7895" w:rsidRPr="006A46F2">
        <w:rPr>
          <w:rFonts w:cstheme="minorHAnsi"/>
          <w:bCs/>
          <w:sz w:val="24"/>
          <w:szCs w:val="24"/>
          <w:lang w:val="cy-GB"/>
        </w:rPr>
        <w:t>Y Drenewydd</w:t>
      </w:r>
      <w:r w:rsidRPr="006A46F2">
        <w:rPr>
          <w:rFonts w:cstheme="minorHAnsi"/>
          <w:bCs/>
          <w:sz w:val="24"/>
          <w:szCs w:val="24"/>
          <w:lang w:val="cy-GB"/>
        </w:rPr>
        <w:t xml:space="preserve"> 15.10.2018 – </w:t>
      </w:r>
      <w:r w:rsidR="008C7895" w:rsidRPr="006A46F2">
        <w:rPr>
          <w:rFonts w:cstheme="minorHAnsi"/>
          <w:bCs/>
          <w:sz w:val="24"/>
          <w:szCs w:val="24"/>
          <w:lang w:val="cy-GB"/>
        </w:rPr>
        <w:t>Dan</w:t>
      </w:r>
      <w:r w:rsidRPr="006A46F2">
        <w:rPr>
          <w:rFonts w:cstheme="minorHAnsi"/>
          <w:bCs/>
          <w:sz w:val="24"/>
          <w:szCs w:val="24"/>
          <w:lang w:val="cy-GB"/>
        </w:rPr>
        <w:t xml:space="preserve"> 9: 2</w:t>
      </w:r>
      <w:r w:rsidR="008C7895" w:rsidRPr="006A46F2">
        <w:rPr>
          <w:rFonts w:cstheme="minorHAnsi"/>
          <w:bCs/>
          <w:sz w:val="24"/>
          <w:szCs w:val="24"/>
          <w:lang w:val="cy-GB"/>
        </w:rPr>
        <w:t>il</w:t>
      </w:r>
      <w:r w:rsidRPr="006A46F2">
        <w:rPr>
          <w:rFonts w:cstheme="minorHAnsi"/>
          <w:bCs/>
          <w:sz w:val="24"/>
          <w:szCs w:val="24"/>
          <w:lang w:val="cy-GB"/>
        </w:rPr>
        <w:t xml:space="preserve"> - Izzy Colman 3</w:t>
      </w:r>
      <w:r w:rsidR="008C7895" w:rsidRPr="006A46F2">
        <w:rPr>
          <w:rFonts w:cstheme="minorHAnsi"/>
          <w:bCs/>
          <w:sz w:val="24"/>
          <w:szCs w:val="24"/>
          <w:lang w:val="cy-GB"/>
        </w:rPr>
        <w:t>ydd</w:t>
      </w:r>
      <w:r w:rsidRPr="006A46F2">
        <w:rPr>
          <w:rFonts w:cstheme="minorHAnsi"/>
          <w:bCs/>
          <w:sz w:val="24"/>
          <w:szCs w:val="24"/>
          <w:lang w:val="cy-GB"/>
        </w:rPr>
        <w:t xml:space="preserve"> – Lexi Francis Jones. </w:t>
      </w:r>
      <w:r w:rsidR="008C7895" w:rsidRPr="006A46F2">
        <w:rPr>
          <w:rFonts w:cstheme="minorHAnsi"/>
          <w:bCs/>
          <w:sz w:val="24"/>
          <w:szCs w:val="24"/>
          <w:lang w:val="cy-GB"/>
        </w:rPr>
        <w:t>T</w:t>
      </w:r>
      <w:r w:rsidR="00833C87" w:rsidRPr="006A46F2">
        <w:rPr>
          <w:rFonts w:cstheme="minorHAnsi"/>
          <w:bCs/>
          <w:sz w:val="24"/>
          <w:szCs w:val="24"/>
          <w:lang w:val="cy-GB"/>
        </w:rPr>
        <w:t>îm Merched</w:t>
      </w:r>
      <w:r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="00833C87" w:rsidRPr="006A46F2">
        <w:rPr>
          <w:rFonts w:cstheme="minorHAnsi"/>
          <w:bCs/>
          <w:sz w:val="24"/>
          <w:szCs w:val="24"/>
          <w:lang w:val="cy-GB"/>
        </w:rPr>
        <w:t>af</w:t>
      </w:r>
      <w:r w:rsidRPr="006A46F2">
        <w:rPr>
          <w:rFonts w:cstheme="minorHAnsi"/>
          <w:bCs/>
          <w:sz w:val="24"/>
          <w:szCs w:val="24"/>
          <w:lang w:val="cy-GB"/>
        </w:rPr>
        <w:t xml:space="preserve">, </w:t>
      </w:r>
      <w:r w:rsidR="00833C87" w:rsidRPr="006A46F2">
        <w:rPr>
          <w:rFonts w:cstheme="minorHAnsi"/>
          <w:bCs/>
          <w:sz w:val="24"/>
          <w:szCs w:val="24"/>
          <w:lang w:val="cy-GB"/>
        </w:rPr>
        <w:t>Tîm Bechgyn</w:t>
      </w:r>
      <w:r w:rsidRPr="006A46F2">
        <w:rPr>
          <w:rFonts w:cstheme="minorHAnsi"/>
          <w:bCs/>
          <w:sz w:val="24"/>
          <w:szCs w:val="24"/>
          <w:lang w:val="cy-GB"/>
        </w:rPr>
        <w:t xml:space="preserve"> 2</w:t>
      </w:r>
      <w:r w:rsidR="00833C87" w:rsidRPr="006A46F2">
        <w:rPr>
          <w:rFonts w:cstheme="minorHAnsi"/>
          <w:bCs/>
          <w:sz w:val="24"/>
          <w:szCs w:val="24"/>
          <w:lang w:val="cy-GB"/>
        </w:rPr>
        <w:t>il</w:t>
      </w:r>
      <w:r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833C87" w:rsidRPr="006A46F2">
        <w:rPr>
          <w:rFonts w:cstheme="minorHAnsi"/>
          <w:bCs/>
          <w:sz w:val="24"/>
          <w:szCs w:val="24"/>
          <w:lang w:val="cy-GB"/>
        </w:rPr>
        <w:t>Dan</w:t>
      </w:r>
      <w:r w:rsidRPr="006A46F2">
        <w:rPr>
          <w:rFonts w:cstheme="minorHAnsi"/>
          <w:bCs/>
          <w:sz w:val="24"/>
          <w:szCs w:val="24"/>
          <w:lang w:val="cy-GB"/>
        </w:rPr>
        <w:t xml:space="preserve"> 11: 1</w:t>
      </w:r>
      <w:r w:rsidR="00833C87" w:rsidRPr="006A46F2">
        <w:rPr>
          <w:rFonts w:cstheme="minorHAnsi"/>
          <w:bCs/>
          <w:sz w:val="24"/>
          <w:szCs w:val="24"/>
          <w:lang w:val="cy-GB"/>
        </w:rPr>
        <w:t>af</w:t>
      </w:r>
      <w:r w:rsidRPr="006A46F2">
        <w:rPr>
          <w:rFonts w:cstheme="minorHAnsi"/>
          <w:bCs/>
          <w:sz w:val="24"/>
          <w:szCs w:val="24"/>
          <w:lang w:val="cy-GB"/>
        </w:rPr>
        <w:t xml:space="preserve"> – Owen Turner, 2</w:t>
      </w:r>
      <w:r w:rsidR="00833C87" w:rsidRPr="006A46F2">
        <w:rPr>
          <w:rFonts w:cstheme="minorHAnsi"/>
          <w:bCs/>
          <w:sz w:val="24"/>
          <w:szCs w:val="24"/>
          <w:lang w:val="cy-GB"/>
        </w:rPr>
        <w:t>il</w:t>
      </w:r>
      <w:r w:rsidRPr="006A46F2">
        <w:rPr>
          <w:rFonts w:cstheme="minorHAnsi"/>
          <w:bCs/>
          <w:sz w:val="24"/>
          <w:szCs w:val="24"/>
          <w:lang w:val="cy-GB"/>
        </w:rPr>
        <w:t xml:space="preserve"> – Haf Higgs. </w:t>
      </w:r>
      <w:r w:rsidR="00833C87" w:rsidRPr="006A46F2">
        <w:rPr>
          <w:rFonts w:cstheme="minorHAnsi"/>
          <w:bCs/>
          <w:sz w:val="24"/>
          <w:szCs w:val="24"/>
          <w:lang w:val="cy-GB"/>
        </w:rPr>
        <w:t>Tîm Merched 1af</w:t>
      </w:r>
      <w:r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6D48A0C2" w14:textId="37FA3B72" w:rsidR="005D4608" w:rsidRPr="006A46F2" w:rsidRDefault="00833C87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lastRenderedPageBreak/>
        <w:t>Cystadleuaeth Pêl-droed yr Urdd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– </w:t>
      </w:r>
      <w:r w:rsidRPr="006A46F2">
        <w:rPr>
          <w:rFonts w:cstheme="minorHAnsi"/>
          <w:bCs/>
          <w:sz w:val="24"/>
          <w:szCs w:val="24"/>
          <w:lang w:val="cy-GB"/>
        </w:rPr>
        <w:t xml:space="preserve">Cylch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Hafren 22.10.18 </w:t>
      </w:r>
      <w:r w:rsidRPr="006A46F2">
        <w:rPr>
          <w:rFonts w:cstheme="minorHAnsi"/>
          <w:bCs/>
          <w:sz w:val="24"/>
          <w:szCs w:val="24"/>
          <w:lang w:val="cy-GB"/>
        </w:rPr>
        <w:t>ym Mharc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Latham, </w:t>
      </w:r>
      <w:r w:rsidRPr="006A46F2">
        <w:rPr>
          <w:rFonts w:cstheme="minorHAnsi"/>
          <w:bCs/>
          <w:sz w:val="24"/>
          <w:szCs w:val="24"/>
          <w:lang w:val="cy-GB"/>
        </w:rPr>
        <w:t>Y Drenewydd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DB0047" w:rsidRPr="006A46F2">
        <w:rPr>
          <w:rFonts w:cstheme="minorHAnsi"/>
          <w:bCs/>
          <w:sz w:val="24"/>
          <w:szCs w:val="24"/>
          <w:lang w:val="cy-GB"/>
        </w:rPr>
        <w:t>Aeth y t</w:t>
      </w:r>
      <w:r w:rsidR="00DB0047" w:rsidRPr="006A46F2">
        <w:rPr>
          <w:bCs/>
          <w:sz w:val="24"/>
          <w:szCs w:val="24"/>
          <w:lang w:val="cy-GB"/>
        </w:rPr>
        <w:t>îm merched ymlaen i rownd y Sir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164C280B" w14:textId="0476ADEA" w:rsidR="005D4608" w:rsidRPr="006A46F2" w:rsidRDefault="006861E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Traws Gwlad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Cae Hafren 15.11.18 </w:t>
      </w:r>
      <w:r w:rsidRPr="006A46F2">
        <w:rPr>
          <w:rFonts w:cstheme="minorHAnsi"/>
          <w:bCs/>
          <w:sz w:val="24"/>
          <w:szCs w:val="24"/>
          <w:lang w:val="cy-GB"/>
        </w:rPr>
        <w:t>D</w:t>
      </w:r>
      <w:r w:rsidR="00601819" w:rsidRPr="006A46F2">
        <w:rPr>
          <w:rFonts w:cstheme="minorHAnsi"/>
          <w:bCs/>
          <w:sz w:val="24"/>
          <w:szCs w:val="24"/>
          <w:lang w:val="cy-GB"/>
        </w:rPr>
        <w:t>isgyblion Derbyn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</w:t>
      </w:r>
      <w:r w:rsidR="00601819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6. </w:t>
      </w:r>
      <w:r w:rsidR="00601819" w:rsidRPr="006A46F2">
        <w:rPr>
          <w:bCs/>
          <w:sz w:val="24"/>
          <w:szCs w:val="24"/>
          <w:lang w:val="cy-GB"/>
        </w:rPr>
        <w:t>Diwrnod llwyddiannus i'r ysgol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02A8E153" w14:textId="4BF12973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Derbyn</w:t>
      </w:r>
      <w:r w:rsidR="005D4608" w:rsidRPr="006A46F2">
        <w:rPr>
          <w:rFonts w:cstheme="minorHAnsi"/>
          <w:bCs/>
          <w:sz w:val="24"/>
          <w:szCs w:val="24"/>
          <w:lang w:val="cy-GB"/>
        </w:rPr>
        <w:t>: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Esme Francis Jones,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Maisie Morgan</w:t>
      </w:r>
    </w:p>
    <w:p w14:paraId="23D8F0E4" w14:textId="183A83BC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1: 3</w:t>
      </w:r>
      <w:r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Olivia Jones </w:t>
      </w:r>
    </w:p>
    <w:p w14:paraId="549E1619" w14:textId="2799FF8C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2: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Mila Morgan</w:t>
      </w:r>
    </w:p>
    <w:p w14:paraId="4FC2A18F" w14:textId="1E656806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3: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Llywelyn Turner</w:t>
      </w:r>
    </w:p>
    <w:p w14:paraId="78BCDB0A" w14:textId="1EB15FF4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3: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Carys Davies Williams 3</w:t>
      </w:r>
      <w:r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Freya Lamp</w:t>
      </w:r>
    </w:p>
    <w:p w14:paraId="002C04A6" w14:textId="3C982B2A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4: 3</w:t>
      </w:r>
      <w:r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Steffan Jones,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Sali Owen </w:t>
      </w:r>
    </w:p>
    <w:p w14:paraId="33BB0B14" w14:textId="21788522" w:rsidR="005D4608" w:rsidRPr="006A46F2" w:rsidRDefault="00601819" w:rsidP="005D4608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5: 3</w:t>
      </w:r>
      <w:r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Oscar Lamp</w:t>
      </w:r>
    </w:p>
    <w:p w14:paraId="29A4CFA4" w14:textId="42185068" w:rsidR="005D4608" w:rsidRPr="006A46F2" w:rsidRDefault="00601819" w:rsidP="00934A7E">
      <w:pPr>
        <w:pStyle w:val="ListParagraph"/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6: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Rowan Bavistock </w:t>
      </w:r>
    </w:p>
    <w:p w14:paraId="32BE927B" w14:textId="5FFAFF1A" w:rsidR="005D4608" w:rsidRPr="006A46F2" w:rsidRDefault="00CF6BEA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Gala Nofio’r Urdd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– </w:t>
      </w:r>
      <w:r w:rsidRPr="006A46F2">
        <w:rPr>
          <w:rFonts w:cstheme="minorHAnsi"/>
          <w:bCs/>
          <w:sz w:val="24"/>
          <w:szCs w:val="24"/>
          <w:lang w:val="cy-GB"/>
        </w:rPr>
        <w:t>Rownd y Sir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22.11.18. Lucy Beamond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</w:t>
      </w:r>
      <w:r w:rsidR="00636768" w:rsidRPr="006A46F2">
        <w:rPr>
          <w:rFonts w:cstheme="minorHAnsi"/>
          <w:bCs/>
          <w:sz w:val="24"/>
          <w:szCs w:val="24"/>
          <w:lang w:val="cy-GB"/>
        </w:rPr>
        <w:t>Nofio blaen a chefn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714B8C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 </w:t>
      </w:r>
      <w:r w:rsidR="00714B8C" w:rsidRPr="006A46F2">
        <w:rPr>
          <w:rFonts w:cstheme="minorHAnsi"/>
          <w:bCs/>
          <w:sz w:val="24"/>
          <w:szCs w:val="24"/>
          <w:lang w:val="cy-GB"/>
        </w:rPr>
        <w:t>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4 </w:t>
      </w:r>
      <w:r w:rsidR="00714B8C" w:rsidRPr="006A46F2">
        <w:rPr>
          <w:rFonts w:cstheme="minorHAnsi"/>
          <w:bCs/>
          <w:sz w:val="24"/>
          <w:szCs w:val="24"/>
          <w:lang w:val="cy-GB"/>
        </w:rPr>
        <w:t>Tîm Cyfnewid Nofio Blaen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2</w:t>
      </w:r>
      <w:r w:rsidR="00714B8C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Caitlin Turner, Carys Davies-Williams, Freya Lamp, Sali Owen. </w:t>
      </w:r>
    </w:p>
    <w:p w14:paraId="54065299" w14:textId="7B6E94C4" w:rsidR="005D4608" w:rsidRPr="006A46F2" w:rsidRDefault="00BE7FDF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Cystadleuaeth gymnasteg DECHREUWYR Cymru gyfan yng Nghaerdydd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26.11.18. </w:t>
      </w:r>
      <w:r w:rsidRPr="006A46F2">
        <w:rPr>
          <w:bCs/>
          <w:sz w:val="24"/>
          <w:szCs w:val="24"/>
          <w:lang w:val="cy-GB"/>
        </w:rPr>
        <w:t>Tîm Merched dan 9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, </w:t>
      </w:r>
      <w:r w:rsidRPr="006A46F2">
        <w:rPr>
          <w:bCs/>
          <w:sz w:val="24"/>
          <w:szCs w:val="24"/>
          <w:lang w:val="cy-GB"/>
        </w:rPr>
        <w:t>Tîm Cymysg dan 11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>.</w:t>
      </w:r>
    </w:p>
    <w:p w14:paraId="119B903A" w14:textId="2AB6161B" w:rsidR="005D4608" w:rsidRPr="006A46F2" w:rsidRDefault="009154E8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Lucy Beamond yn ennill y </w:t>
      </w:r>
      <w:r w:rsidR="00AA2EED" w:rsidRPr="006A46F2">
        <w:rPr>
          <w:bCs/>
          <w:sz w:val="24"/>
          <w:szCs w:val="24"/>
          <w:lang w:val="cy-GB"/>
        </w:rPr>
        <w:t xml:space="preserve">dull blaen a’r cefn </w:t>
      </w:r>
      <w:r w:rsidRPr="006A46F2">
        <w:rPr>
          <w:bCs/>
          <w:sz w:val="24"/>
          <w:szCs w:val="24"/>
          <w:lang w:val="cy-GB"/>
        </w:rPr>
        <w:t xml:space="preserve">yng Ngala </w:t>
      </w:r>
      <w:r w:rsidR="00AA2EED" w:rsidRPr="006A46F2">
        <w:rPr>
          <w:bCs/>
          <w:sz w:val="24"/>
          <w:szCs w:val="24"/>
          <w:lang w:val="cy-GB"/>
        </w:rPr>
        <w:t>N</w:t>
      </w:r>
      <w:r w:rsidRPr="006A46F2">
        <w:rPr>
          <w:bCs/>
          <w:sz w:val="24"/>
          <w:szCs w:val="24"/>
          <w:lang w:val="cy-GB"/>
        </w:rPr>
        <w:t>ofio Genedlaethol yr Urdd yng Nghaerdydd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17F8AFFA" w14:textId="2AA1241E" w:rsidR="005D4608" w:rsidRPr="006A46F2" w:rsidRDefault="00C77CF8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Rownd </w:t>
      </w:r>
      <w:r w:rsidR="00E008A6" w:rsidRPr="006A46F2">
        <w:rPr>
          <w:bCs/>
          <w:sz w:val="24"/>
          <w:szCs w:val="24"/>
          <w:lang w:val="cy-GB"/>
        </w:rPr>
        <w:t>D</w:t>
      </w:r>
      <w:r w:rsidRPr="006A46F2">
        <w:rPr>
          <w:bCs/>
          <w:sz w:val="24"/>
          <w:szCs w:val="24"/>
          <w:lang w:val="cy-GB"/>
        </w:rPr>
        <w:t xml:space="preserve">erfynol </w:t>
      </w:r>
      <w:r w:rsidR="00E008A6" w:rsidRPr="006A46F2">
        <w:rPr>
          <w:bCs/>
          <w:sz w:val="24"/>
          <w:szCs w:val="24"/>
          <w:lang w:val="cy-GB"/>
        </w:rPr>
        <w:t>A</w:t>
      </w:r>
      <w:r w:rsidRPr="006A46F2">
        <w:rPr>
          <w:bCs/>
          <w:sz w:val="24"/>
          <w:szCs w:val="24"/>
          <w:lang w:val="cy-GB"/>
        </w:rPr>
        <w:t xml:space="preserve">thletau </w:t>
      </w:r>
      <w:r w:rsidR="00E008A6" w:rsidRPr="006A46F2">
        <w:rPr>
          <w:bCs/>
          <w:sz w:val="24"/>
          <w:szCs w:val="24"/>
          <w:lang w:val="cy-GB"/>
        </w:rPr>
        <w:t>D</w:t>
      </w:r>
      <w:r w:rsidRPr="006A46F2">
        <w:rPr>
          <w:bCs/>
          <w:sz w:val="24"/>
          <w:szCs w:val="24"/>
          <w:lang w:val="cy-GB"/>
        </w:rPr>
        <w:t xml:space="preserve">an </w:t>
      </w:r>
      <w:r w:rsidR="00E008A6" w:rsidRPr="006A46F2">
        <w:rPr>
          <w:bCs/>
          <w:sz w:val="24"/>
          <w:szCs w:val="24"/>
          <w:lang w:val="cy-GB"/>
        </w:rPr>
        <w:t>D</w:t>
      </w:r>
      <w:r w:rsidRPr="006A46F2">
        <w:rPr>
          <w:bCs/>
          <w:sz w:val="24"/>
          <w:szCs w:val="24"/>
          <w:lang w:val="cy-GB"/>
        </w:rPr>
        <w:t>o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</w:t>
      </w:r>
      <w:r w:rsidR="00E008A6" w:rsidRPr="006A46F2">
        <w:rPr>
          <w:bCs/>
          <w:sz w:val="24"/>
          <w:szCs w:val="24"/>
          <w:lang w:val="cy-GB"/>
        </w:rPr>
        <w:t xml:space="preserve">y Sir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– </w:t>
      </w:r>
      <w:r w:rsidR="00E008A6" w:rsidRPr="006A46F2">
        <w:rPr>
          <w:rFonts w:cstheme="minorHAnsi"/>
          <w:bCs/>
          <w:sz w:val="24"/>
          <w:szCs w:val="24"/>
          <w:lang w:val="cy-GB"/>
        </w:rPr>
        <w:t xml:space="preserve">Canolfan Hamdden </w:t>
      </w:r>
      <w:r w:rsidR="005D4608" w:rsidRPr="006A46F2">
        <w:rPr>
          <w:rFonts w:cstheme="minorHAnsi"/>
          <w:bCs/>
          <w:sz w:val="24"/>
          <w:szCs w:val="24"/>
          <w:lang w:val="cy-GB"/>
        </w:rPr>
        <w:t>Maldwyn 1.2.19. 1</w:t>
      </w:r>
      <w:r w:rsidR="00E008A6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</w:t>
      </w:r>
      <w:r w:rsidR="00E64C9F" w:rsidRPr="006A46F2">
        <w:rPr>
          <w:rFonts w:cstheme="minorHAnsi"/>
          <w:bCs/>
          <w:sz w:val="24"/>
          <w:szCs w:val="24"/>
          <w:lang w:val="cy-GB"/>
        </w:rPr>
        <w:t>yng nghystadleuaeth yr ysgolion bach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3A83D86C" w14:textId="4E77B649" w:rsidR="005D4608" w:rsidRPr="006A46F2" w:rsidRDefault="00496DC1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Digwyddiad rygbi merched yn Ysgol Dyffryn Trannon gydag ysgol gynradd Caersws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6F126F76" w14:textId="67E02927" w:rsidR="005D4608" w:rsidRPr="006A46F2" w:rsidRDefault="001D39D2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Caitlin Turner yn 5</w:t>
      </w:r>
      <w:r w:rsidRPr="006A46F2">
        <w:rPr>
          <w:bCs/>
          <w:sz w:val="24"/>
          <w:szCs w:val="24"/>
          <w:vertAlign w:val="superscript"/>
          <w:lang w:val="cy-GB"/>
        </w:rPr>
        <w:t>ed</w:t>
      </w:r>
      <w:r w:rsidRPr="006A46F2">
        <w:rPr>
          <w:lang w:val="cy-GB"/>
        </w:rPr>
        <w:t xml:space="preserve"> </w:t>
      </w:r>
      <w:r w:rsidRPr="006A46F2">
        <w:rPr>
          <w:bCs/>
          <w:sz w:val="24"/>
          <w:szCs w:val="24"/>
          <w:lang w:val="cy-GB"/>
        </w:rPr>
        <w:t>ac felly'n cymhwyso ar gyfer tîm gymnasteg dan 9oed Powys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314B05F8" w14:textId="41933230" w:rsidR="005D4608" w:rsidRPr="006A46F2" w:rsidRDefault="001D39D2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Trawsgwlad Dolerw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Llywelyn Turner,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Carys Davies Williams,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Sali Owen, 3</w:t>
      </w:r>
      <w:r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Chloe Jane Lees. </w:t>
      </w:r>
    </w:p>
    <w:p w14:paraId="2630B790" w14:textId="17587B23" w:rsidR="005D4608" w:rsidRPr="006A46F2" w:rsidRDefault="00A42596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Rowndiau terfynol athletau dan do Gogledd Cymru</w:t>
      </w:r>
      <w:r w:rsidR="005D4608" w:rsidRPr="006A46F2">
        <w:rPr>
          <w:rFonts w:cstheme="minorHAnsi"/>
          <w:bCs/>
          <w:sz w:val="24"/>
          <w:szCs w:val="24"/>
          <w:lang w:val="cy-GB"/>
        </w:rPr>
        <w:t>19.2.19 –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T</w:t>
      </w:r>
      <w:r w:rsidRPr="006A46F2">
        <w:rPr>
          <w:rFonts w:cstheme="minorHAnsi"/>
          <w:bCs/>
          <w:sz w:val="24"/>
          <w:szCs w:val="24"/>
          <w:lang w:val="cy-GB"/>
        </w:rPr>
        <w:t>î</w:t>
      </w:r>
      <w:r w:rsidR="00083ED4" w:rsidRPr="006A46F2">
        <w:rPr>
          <w:rFonts w:cstheme="minorHAnsi"/>
          <w:bCs/>
          <w:sz w:val="24"/>
          <w:szCs w:val="24"/>
          <w:lang w:val="cy-GB"/>
        </w:rPr>
        <w:t>m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YDT</w:t>
      </w:r>
    </w:p>
    <w:p w14:paraId="35FED931" w14:textId="1FCDC27F" w:rsidR="005D4608" w:rsidRPr="006A46F2" w:rsidRDefault="00224FB7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Enillodd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Lucy Beamond </w:t>
      </w:r>
      <w:r w:rsidR="00AB41BD" w:rsidRPr="006A46F2">
        <w:rPr>
          <w:rFonts w:cstheme="minorHAnsi"/>
          <w:bCs/>
          <w:sz w:val="24"/>
          <w:szCs w:val="24"/>
          <w:lang w:val="cy-GB"/>
        </w:rPr>
        <w:t>gystadleuaeth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‘</w:t>
      </w:r>
      <w:r w:rsidR="002F15FB" w:rsidRPr="006A46F2">
        <w:rPr>
          <w:rFonts w:cstheme="minorHAnsi"/>
          <w:bCs/>
          <w:sz w:val="24"/>
          <w:szCs w:val="24"/>
          <w:lang w:val="cy-GB"/>
        </w:rPr>
        <w:t>Gymnaste</w:t>
      </w:r>
      <w:r w:rsidR="00CB0C18">
        <w:rPr>
          <w:rFonts w:cstheme="minorHAnsi"/>
          <w:bCs/>
          <w:sz w:val="24"/>
          <w:szCs w:val="24"/>
          <w:lang w:val="cy-GB"/>
        </w:rPr>
        <w:t>g</w:t>
      </w:r>
      <w:r w:rsidR="002F15FB" w:rsidRPr="006A46F2">
        <w:rPr>
          <w:rFonts w:cstheme="minorHAnsi"/>
          <w:bCs/>
          <w:sz w:val="24"/>
          <w:szCs w:val="24"/>
          <w:lang w:val="cy-GB"/>
        </w:rPr>
        <w:t xml:space="preserve"> Anabledd y Rotari i Ysgolion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’ </w:t>
      </w:r>
      <w:r w:rsidR="002F15FB" w:rsidRPr="006A46F2">
        <w:rPr>
          <w:rFonts w:cstheme="minorHAnsi"/>
          <w:bCs/>
          <w:sz w:val="24"/>
          <w:szCs w:val="24"/>
          <w:lang w:val="cy-GB"/>
        </w:rPr>
        <w:t>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Aberystwyth. </w:t>
      </w:r>
    </w:p>
    <w:p w14:paraId="0CDF0A64" w14:textId="6C75286C" w:rsidR="005D4608" w:rsidRPr="006A46F2" w:rsidRDefault="00927C9A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Enillodd Lucy Beamond gymnasteg Anabledd Gogledd Cymru yn y Bala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1.4.19. </w:t>
      </w:r>
    </w:p>
    <w:p w14:paraId="639E4CC8" w14:textId="29C0765D" w:rsidR="005D4608" w:rsidRPr="006A46F2" w:rsidRDefault="00EB365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Cystadleuaeth Tenis blwyddyn 3 a 4 yn Llanidloes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B33434" w:rsidRPr="006A46F2">
        <w:rPr>
          <w:rFonts w:cstheme="minorHAnsi"/>
          <w:bCs/>
          <w:sz w:val="24"/>
          <w:szCs w:val="24"/>
          <w:lang w:val="cy-GB"/>
        </w:rPr>
        <w:t>Merched B</w:t>
      </w:r>
      <w:r w:rsidRPr="006A46F2">
        <w:rPr>
          <w:bCs/>
          <w:sz w:val="24"/>
          <w:szCs w:val="24"/>
          <w:lang w:val="cy-GB"/>
        </w:rPr>
        <w:t>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3 1</w:t>
      </w:r>
      <w:r w:rsidR="00B33434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Lexi Francis Jones, Caitlin Turner, Carys Davies Williams, Bethan Evans. 2</w:t>
      </w:r>
      <w:r w:rsidR="00B33434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Pavi, Mistry, Palomi Mistry, Freya Lamp, Sapphire Tranter. </w:t>
      </w:r>
      <w:r w:rsidR="00B33434" w:rsidRPr="006A46F2">
        <w:rPr>
          <w:rFonts w:cstheme="minorHAnsi"/>
          <w:bCs/>
          <w:sz w:val="24"/>
          <w:szCs w:val="24"/>
          <w:lang w:val="cy-GB"/>
        </w:rPr>
        <w:t>Merched 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4 2</w:t>
      </w:r>
      <w:r w:rsidR="00B33434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Molly Cartwright, Kirsty Mills, Alis Gethin, Sali Owen. </w:t>
      </w:r>
      <w:r w:rsidR="00B33434" w:rsidRPr="006A46F2">
        <w:rPr>
          <w:rFonts w:cstheme="minorHAnsi"/>
          <w:bCs/>
          <w:sz w:val="24"/>
          <w:szCs w:val="24"/>
          <w:lang w:val="cy-GB"/>
        </w:rPr>
        <w:t xml:space="preserve">Bechgyn 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>3 2</w:t>
      </w:r>
      <w:r w:rsidR="00B33434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Aneurin Hamer, Alfie Talbot, Dakota Harris, Jimmy Morgan, Luke Raftery. </w:t>
      </w:r>
      <w:r w:rsidR="00B33434" w:rsidRPr="006A46F2">
        <w:rPr>
          <w:rFonts w:cstheme="minorHAnsi"/>
          <w:bCs/>
          <w:sz w:val="24"/>
          <w:szCs w:val="24"/>
          <w:lang w:val="cy-GB"/>
        </w:rPr>
        <w:t>Bechgyn 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4 1</w:t>
      </w:r>
      <w:r w:rsidR="00B33434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vertAlign w:val="superscript"/>
          <w:lang w:val="cy-GB"/>
        </w:rPr>
        <w:t>t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Steffan Jones, Luc Evans, Rowan Evans, Adam Gethin. </w:t>
      </w:r>
    </w:p>
    <w:p w14:paraId="4AF4862C" w14:textId="51118C65" w:rsidR="005D4608" w:rsidRDefault="00B3343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Trawsgwlad Powys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</w:t>
      </w:r>
      <w:r w:rsidRPr="006A46F2">
        <w:rPr>
          <w:rFonts w:cstheme="minorHAnsi"/>
          <w:bCs/>
          <w:sz w:val="24"/>
          <w:szCs w:val="24"/>
          <w:lang w:val="cy-GB"/>
        </w:rPr>
        <w:t xml:space="preserve">Maes y Sioe, </w:t>
      </w:r>
      <w:r w:rsidRPr="006A46F2">
        <w:rPr>
          <w:bCs/>
          <w:sz w:val="24"/>
          <w:szCs w:val="24"/>
          <w:lang w:val="cy-GB"/>
        </w:rPr>
        <w:t xml:space="preserve">Llanelwedd </w:t>
      </w:r>
      <w:r w:rsidR="005D4608" w:rsidRPr="006A46F2">
        <w:rPr>
          <w:rFonts w:cstheme="minorHAnsi"/>
          <w:bCs/>
          <w:sz w:val="24"/>
          <w:szCs w:val="24"/>
          <w:lang w:val="cy-GB"/>
        </w:rPr>
        <w:t>11.4.19 Sali Owen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>, Llywelyn Turner 7</w:t>
      </w:r>
      <w:r w:rsidRPr="006A46F2">
        <w:rPr>
          <w:rFonts w:cstheme="minorHAnsi"/>
          <w:bCs/>
          <w:sz w:val="24"/>
          <w:szCs w:val="24"/>
          <w:lang w:val="cy-GB"/>
        </w:rPr>
        <w:t>fed</w:t>
      </w:r>
      <w:r w:rsidR="005D4608" w:rsidRPr="006A46F2">
        <w:rPr>
          <w:rFonts w:cstheme="minorHAnsi"/>
          <w:bCs/>
          <w:sz w:val="24"/>
          <w:szCs w:val="24"/>
          <w:lang w:val="cy-GB"/>
        </w:rPr>
        <w:t>, Chloe Jane 8</w:t>
      </w:r>
      <w:r w:rsidRPr="006A46F2">
        <w:rPr>
          <w:rFonts w:cstheme="minorHAnsi"/>
          <w:bCs/>
          <w:sz w:val="24"/>
          <w:szCs w:val="24"/>
          <w:lang w:val="cy-GB"/>
        </w:rPr>
        <w:t>fed</w:t>
      </w:r>
      <w:r w:rsidR="005D4608" w:rsidRPr="006A46F2">
        <w:rPr>
          <w:rFonts w:cstheme="minorHAnsi"/>
          <w:bCs/>
          <w:sz w:val="24"/>
          <w:szCs w:val="24"/>
          <w:lang w:val="cy-GB"/>
        </w:rPr>
        <w:t>, Carys Davies Williams 11</w:t>
      </w:r>
      <w:r w:rsidRPr="006A46F2">
        <w:rPr>
          <w:rFonts w:cstheme="minorHAnsi"/>
          <w:bCs/>
          <w:sz w:val="24"/>
          <w:szCs w:val="24"/>
          <w:lang w:val="cy-GB"/>
        </w:rPr>
        <w:t>eg</w:t>
      </w:r>
      <w:r w:rsidR="005D4608" w:rsidRPr="006A46F2">
        <w:rPr>
          <w:rFonts w:cstheme="minorHAnsi"/>
          <w:bCs/>
          <w:sz w:val="24"/>
          <w:szCs w:val="24"/>
          <w:lang w:val="cy-GB"/>
        </w:rPr>
        <w:t>.</w:t>
      </w:r>
    </w:p>
    <w:p w14:paraId="2C383E4C" w14:textId="6ADAD78A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1.5.19 – </w:t>
      </w:r>
      <w:r>
        <w:rPr>
          <w:rFonts w:cstheme="minorHAnsi"/>
          <w:bCs/>
          <w:sz w:val="24"/>
          <w:szCs w:val="24"/>
          <w:lang w:val="cy-GB"/>
        </w:rPr>
        <w:t xml:space="preserve">Rownd gyntaf Gala Nofio Ysgolion Cynradd Powys yn Neuadd Maldwyn. Bu 19 o ddisgyblion o gyfnod allweddol 2 yn cystadlu. </w:t>
      </w:r>
    </w:p>
    <w:p w14:paraId="04BABC2F" w14:textId="5CDE4536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11.5.19 – </w:t>
      </w:r>
      <w:r>
        <w:rPr>
          <w:rFonts w:cstheme="minorHAnsi"/>
          <w:bCs/>
          <w:sz w:val="24"/>
          <w:szCs w:val="24"/>
          <w:lang w:val="cy-GB"/>
        </w:rPr>
        <w:t xml:space="preserve">Trawsgwlad yr Urdd – 5 o ddisgyblion cyfndo allweddol 2 yn cystadlu. </w:t>
      </w:r>
    </w:p>
    <w:p w14:paraId="0AD210FF" w14:textId="09117497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lastRenderedPageBreak/>
        <w:t xml:space="preserve">21.5.19 – </w:t>
      </w:r>
      <w:r>
        <w:rPr>
          <w:rFonts w:cstheme="minorHAnsi"/>
          <w:bCs/>
          <w:sz w:val="24"/>
          <w:szCs w:val="24"/>
          <w:lang w:val="cy-GB"/>
        </w:rPr>
        <w:t>Blwyddyn 5 a 6 . Cynhaliwyd cystadleuaeth Tenis yn Llanidloes. Aeth 4 tîm ymlaen i’r gystadleuaeth sirol.</w:t>
      </w:r>
    </w:p>
    <w:p w14:paraId="42044EF5" w14:textId="4A93A895" w:rsid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23.5.19 – </w:t>
      </w:r>
      <w:r>
        <w:rPr>
          <w:rFonts w:cstheme="minorHAnsi"/>
          <w:bCs/>
          <w:sz w:val="24"/>
          <w:szCs w:val="24"/>
          <w:lang w:val="cy-GB"/>
        </w:rPr>
        <w:t>Gla ofio Ysgolion Cynradd Powys – Rownd 2 – 11 o ddisgyblion cyfod allweddol 2 yn cymryd rhan. 1af -  Caitlin Turner (Stroc rydd a’r frest); Noah Oldfield 2il – (Stroc y frest); Oscar Lamp 2il – Stroc cefn</w:t>
      </w:r>
    </w:p>
    <w:p w14:paraId="1263812E" w14:textId="650B9EC4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24.5.19 – </w:t>
      </w:r>
      <w:r>
        <w:rPr>
          <w:rFonts w:cstheme="minorHAnsi"/>
          <w:bCs/>
          <w:sz w:val="24"/>
          <w:szCs w:val="24"/>
          <w:lang w:val="cy-GB"/>
        </w:rPr>
        <w:t>Blwyddyn 5 a 6 Gŵyl Tag Rygbi yng Nghae Hafren, Llanidloes ar gyfer ysgolion yr ardal.</w:t>
      </w:r>
    </w:p>
    <w:p w14:paraId="4C4CF7EE" w14:textId="5818B67E" w:rsidR="0020695B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12.6.19 – </w:t>
      </w:r>
      <w:r>
        <w:rPr>
          <w:rFonts w:cstheme="minorHAnsi"/>
          <w:bCs/>
          <w:sz w:val="24"/>
          <w:szCs w:val="24"/>
          <w:lang w:val="cy-GB"/>
        </w:rPr>
        <w:t xml:space="preserve">Tenis Blwyddyn 3 a 4 Canolfan Hamdden Maldwyn. </w:t>
      </w:r>
      <w:r w:rsidRPr="002D1DC9">
        <w:rPr>
          <w:rFonts w:cstheme="minorHAnsi"/>
          <w:bCs/>
          <w:sz w:val="24"/>
          <w:szCs w:val="24"/>
          <w:lang w:val="cy-GB"/>
        </w:rPr>
        <w:t xml:space="preserve"> </w:t>
      </w:r>
      <w:r w:rsidR="0020695B">
        <w:rPr>
          <w:rFonts w:cstheme="minorHAnsi"/>
          <w:bCs/>
          <w:sz w:val="24"/>
          <w:szCs w:val="24"/>
          <w:lang w:val="cy-GB"/>
        </w:rPr>
        <w:t>Tîm merched Blwyddyn 3 yn ennill ac yn mynd i rownd derfynol Gogledd Cymru yn Wrecsam.</w:t>
      </w:r>
    </w:p>
    <w:p w14:paraId="0236008C" w14:textId="3DB1BA34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20.6.19 – Lucy Beamond </w:t>
      </w:r>
      <w:r w:rsidR="00CB6FFE">
        <w:rPr>
          <w:rFonts w:cstheme="minorHAnsi"/>
          <w:bCs/>
          <w:sz w:val="24"/>
          <w:szCs w:val="24"/>
          <w:lang w:val="cy-GB"/>
        </w:rPr>
        <w:t xml:space="preserve">yn cael ei henwebu ac yn ail ym Mhersonoliaeth Chwaraeon Anabl Sir Drefaldwyn. Haeddiannol iawn.  </w:t>
      </w:r>
    </w:p>
    <w:p w14:paraId="6CBFBF7E" w14:textId="30E92310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21.6.19 – </w:t>
      </w:r>
      <w:r w:rsidR="00CB6FFE">
        <w:rPr>
          <w:rFonts w:cstheme="minorHAnsi"/>
          <w:bCs/>
          <w:sz w:val="24"/>
          <w:szCs w:val="24"/>
          <w:lang w:val="cy-GB"/>
        </w:rPr>
        <w:t xml:space="preserve">Cystdleuaeth Tenis Maldwyn- Blwyddyn 5 a 6 yng Nghlwb Tenis y Drenewydd. </w:t>
      </w:r>
    </w:p>
    <w:p w14:paraId="5F0631FF" w14:textId="60378887" w:rsidR="00CB6FFE" w:rsidRPr="00CB6FFE" w:rsidRDefault="002D1DC9" w:rsidP="00CB6FF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28.6.19 – </w:t>
      </w:r>
      <w:r w:rsidR="00CB6FFE">
        <w:rPr>
          <w:rFonts w:cstheme="minorHAnsi"/>
          <w:bCs/>
          <w:sz w:val="24"/>
          <w:szCs w:val="24"/>
          <w:lang w:val="cy-GB"/>
        </w:rPr>
        <w:t>Gala nofio Ysgolion Cynradd Powys yn cael ei gynnal yn Aberhonddu. Daeth</w:t>
      </w:r>
      <w:r w:rsidRPr="002D1DC9">
        <w:rPr>
          <w:rFonts w:cstheme="minorHAnsi"/>
          <w:bCs/>
          <w:sz w:val="24"/>
          <w:szCs w:val="24"/>
          <w:lang w:val="cy-GB"/>
        </w:rPr>
        <w:t xml:space="preserve"> Noah Oldfield </w:t>
      </w:r>
      <w:r w:rsidR="00CB6FFE">
        <w:rPr>
          <w:rFonts w:cstheme="minorHAnsi"/>
          <w:bCs/>
          <w:sz w:val="24"/>
          <w:szCs w:val="24"/>
          <w:lang w:val="cy-GB"/>
        </w:rPr>
        <w:t xml:space="preserve">yn gyntaf yn stroc y cefn a </w:t>
      </w:r>
      <w:r w:rsidRPr="002D1DC9">
        <w:rPr>
          <w:rFonts w:cstheme="minorHAnsi"/>
          <w:bCs/>
          <w:sz w:val="24"/>
          <w:szCs w:val="24"/>
          <w:lang w:val="cy-GB"/>
        </w:rPr>
        <w:t xml:space="preserve">Caitlin Turner </w:t>
      </w:r>
      <w:r w:rsidR="00CB6FFE">
        <w:rPr>
          <w:rFonts w:cstheme="minorHAnsi"/>
          <w:bCs/>
          <w:sz w:val="24"/>
          <w:szCs w:val="24"/>
          <w:lang w:val="cy-GB"/>
        </w:rPr>
        <w:t xml:space="preserve"> yn 3ydd yn stroc y frest a stroc rydd a chyntaf y ras gyfnewid rhydd y Merched.</w:t>
      </w:r>
    </w:p>
    <w:p w14:paraId="2130BC5D" w14:textId="25ABB7B7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2.7.19 – </w:t>
      </w:r>
      <w:r w:rsidR="00CB6FFE">
        <w:rPr>
          <w:rFonts w:cstheme="minorHAnsi"/>
          <w:bCs/>
          <w:sz w:val="24"/>
          <w:szCs w:val="24"/>
          <w:lang w:val="cy-GB"/>
        </w:rPr>
        <w:t xml:space="preserve">Athletau Ardal yn Ysgol Uwchradd Llanidloes i Flwyddyn 4 -6 . Diwrnod da o athletau efo ysgolion eraill yn yr ardal. </w:t>
      </w:r>
    </w:p>
    <w:p w14:paraId="65B70A02" w14:textId="4F6473BB" w:rsidR="002D1DC9" w:rsidRPr="00CB6FFE" w:rsidRDefault="002D1DC9" w:rsidP="00CB6FF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3.7.19 – </w:t>
      </w:r>
      <w:r w:rsidR="00CB6FFE">
        <w:rPr>
          <w:rFonts w:cstheme="minorHAnsi"/>
          <w:bCs/>
          <w:sz w:val="24"/>
          <w:szCs w:val="24"/>
          <w:lang w:val="cy-GB"/>
        </w:rPr>
        <w:t xml:space="preserve">Rownd derfynol Tenis Gogledd Cymru yn Wrecsam. Enillodd ein tîm talentog o ferched Blwyddyn 3 - </w:t>
      </w:r>
      <w:r w:rsidRPr="00CB6FFE">
        <w:rPr>
          <w:rFonts w:cstheme="minorHAnsi"/>
          <w:bCs/>
          <w:sz w:val="24"/>
          <w:szCs w:val="24"/>
          <w:lang w:val="cy-GB"/>
        </w:rPr>
        <w:t>Betham Evans, Caitlin Turner, Carys Davies Williams a Lexi Francis Jones</w:t>
      </w:r>
      <w:r w:rsidR="00CB6FFE">
        <w:rPr>
          <w:rFonts w:cstheme="minorHAnsi"/>
          <w:bCs/>
          <w:sz w:val="24"/>
          <w:szCs w:val="24"/>
          <w:lang w:val="cy-GB"/>
        </w:rPr>
        <w:t xml:space="preserve">. Canlyniad arbennig iawn. </w:t>
      </w:r>
    </w:p>
    <w:p w14:paraId="3A07E0D8" w14:textId="6F63BE73" w:rsidR="002D1DC9" w:rsidRPr="002D1DC9" w:rsidRDefault="002D1DC9" w:rsidP="002D1DC9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10.7.19 – </w:t>
      </w:r>
      <w:r w:rsidR="00CB6FFE">
        <w:rPr>
          <w:rFonts w:cstheme="minorHAnsi"/>
          <w:bCs/>
          <w:sz w:val="24"/>
          <w:szCs w:val="24"/>
          <w:lang w:val="cy-GB"/>
        </w:rPr>
        <w:t>Cystadleuaeth aml-chwaraeon i ddisgyblion Blwyddyn 1, 2 a 3 yn Llanidloes.</w:t>
      </w:r>
    </w:p>
    <w:p w14:paraId="2943D396" w14:textId="31109C11" w:rsidR="002D1DC9" w:rsidRPr="00CB6FFE" w:rsidRDefault="002D1DC9" w:rsidP="00CB6FF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2D1DC9">
        <w:rPr>
          <w:rFonts w:cstheme="minorHAnsi"/>
          <w:bCs/>
          <w:sz w:val="24"/>
          <w:szCs w:val="24"/>
          <w:lang w:val="cy-GB"/>
        </w:rPr>
        <w:t xml:space="preserve">8.7.19 – </w:t>
      </w:r>
      <w:r w:rsidR="00CB6FFE">
        <w:rPr>
          <w:rFonts w:cstheme="minorHAnsi"/>
          <w:bCs/>
          <w:sz w:val="24"/>
          <w:szCs w:val="24"/>
          <w:lang w:val="cy-GB"/>
        </w:rPr>
        <w:t>Dydd Mabolgampau</w:t>
      </w:r>
      <w:r w:rsidRPr="002D1DC9">
        <w:rPr>
          <w:rFonts w:cstheme="minorHAnsi"/>
          <w:bCs/>
          <w:sz w:val="24"/>
          <w:szCs w:val="24"/>
          <w:lang w:val="cy-GB"/>
        </w:rPr>
        <w:t xml:space="preserve"> – </w:t>
      </w:r>
      <w:r w:rsidR="00CB6FFE">
        <w:rPr>
          <w:rFonts w:cstheme="minorHAnsi"/>
          <w:bCs/>
          <w:sz w:val="24"/>
          <w:szCs w:val="24"/>
          <w:lang w:val="cy-GB"/>
        </w:rPr>
        <w:t xml:space="preserve">Diwrnod pleserus iawn gyda disgyblion, rhieni a theuluoedd yn dod i wylio’r cystadlu. Roedd stondin o </w:t>
      </w:r>
      <w:r w:rsidR="004C148D">
        <w:rPr>
          <w:rFonts w:cstheme="minorHAnsi"/>
          <w:bCs/>
          <w:sz w:val="24"/>
          <w:szCs w:val="24"/>
          <w:lang w:val="cy-GB"/>
        </w:rPr>
        <w:t>luniaeth ysgafn</w:t>
      </w:r>
      <w:r w:rsidR="00CB6FFE">
        <w:rPr>
          <w:rFonts w:cstheme="minorHAnsi"/>
          <w:bCs/>
          <w:sz w:val="24"/>
          <w:szCs w:val="24"/>
          <w:lang w:val="cy-GB"/>
        </w:rPr>
        <w:t xml:space="preserve"> gan Ffrindiau YDT. Clywedog enillodd y chwaraeon gyda’r capteiniaid </w:t>
      </w:r>
      <w:r w:rsidRPr="00CB6FFE">
        <w:rPr>
          <w:rFonts w:cstheme="minorHAnsi"/>
          <w:bCs/>
          <w:sz w:val="24"/>
          <w:szCs w:val="24"/>
          <w:lang w:val="cy-GB"/>
        </w:rPr>
        <w:t xml:space="preserve">Haf Higgs a Rowan Bavistock </w:t>
      </w:r>
      <w:r w:rsidR="00CB6FFE">
        <w:rPr>
          <w:rFonts w:cstheme="minorHAnsi"/>
          <w:bCs/>
          <w:sz w:val="24"/>
          <w:szCs w:val="24"/>
          <w:lang w:val="cy-GB"/>
        </w:rPr>
        <w:t xml:space="preserve">yn derbyn y tlws gan </w:t>
      </w:r>
      <w:r w:rsidRPr="00CB6FFE">
        <w:rPr>
          <w:rFonts w:cstheme="minorHAnsi"/>
          <w:bCs/>
          <w:sz w:val="24"/>
          <w:szCs w:val="24"/>
          <w:lang w:val="cy-GB"/>
        </w:rPr>
        <w:t>Mrs C Harries.</w:t>
      </w:r>
    </w:p>
    <w:p w14:paraId="21CC26F2" w14:textId="1C61D91E" w:rsidR="005D4608" w:rsidRPr="006A46F2" w:rsidRDefault="00B33434" w:rsidP="005D4608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 xml:space="preserve">GWEITHGAREDDAU ALLGYRSIOL </w:t>
      </w:r>
      <w:r w:rsidR="005D4608" w:rsidRPr="006A46F2">
        <w:rPr>
          <w:rFonts w:cstheme="minorHAnsi"/>
          <w:b/>
          <w:sz w:val="24"/>
          <w:szCs w:val="24"/>
          <w:lang w:val="cy-GB"/>
        </w:rPr>
        <w:t>2018 – 2019:</w:t>
      </w:r>
    </w:p>
    <w:p w14:paraId="232524AD" w14:textId="5B3769F6" w:rsidR="00AA7A30" w:rsidRPr="006A46F2" w:rsidRDefault="009E544E" w:rsidP="00AA7A30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Mae'r ysgol yn parhau i ddarparu a datblygu ystod o weithgareddau allgyrsiol sy'n gwella'r cwricwlwm ac yn cynnig cyfleoedd i bob disgybl</w:t>
      </w:r>
      <w:r w:rsidR="00AA7A30" w:rsidRPr="006A46F2">
        <w:rPr>
          <w:rFonts w:cstheme="minorHAnsi"/>
          <w:b/>
          <w:sz w:val="24"/>
          <w:szCs w:val="24"/>
          <w:lang w:val="cy-GB"/>
        </w:rPr>
        <w:t xml:space="preserve">. </w:t>
      </w:r>
      <w:r w:rsidRPr="006A46F2">
        <w:rPr>
          <w:b/>
          <w:sz w:val="24"/>
          <w:szCs w:val="24"/>
          <w:lang w:val="cy-GB"/>
        </w:rPr>
        <w:t>Mae'r rhain yn cynnwys</w:t>
      </w:r>
      <w:r w:rsidR="00AA7A30" w:rsidRPr="006A46F2">
        <w:rPr>
          <w:rFonts w:cstheme="minorHAnsi"/>
          <w:b/>
          <w:sz w:val="24"/>
          <w:szCs w:val="24"/>
          <w:lang w:val="cy-GB"/>
        </w:rPr>
        <w:t xml:space="preserve">: </w:t>
      </w:r>
    </w:p>
    <w:p w14:paraId="2FFEC70A" w14:textId="4E879767" w:rsidR="005D4608" w:rsidRPr="006A46F2" w:rsidRDefault="0012298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</w:t>
      </w:r>
      <w:r w:rsidR="005E3C6D" w:rsidRPr="006A46F2">
        <w:rPr>
          <w:bCs/>
          <w:sz w:val="24"/>
          <w:szCs w:val="24"/>
          <w:lang w:val="cy-GB"/>
        </w:rPr>
        <w:t xml:space="preserve">lwb chwaraeon </w:t>
      </w:r>
      <w:r w:rsidRPr="006A46F2">
        <w:rPr>
          <w:bCs/>
          <w:sz w:val="24"/>
          <w:szCs w:val="24"/>
          <w:lang w:val="cy-GB"/>
        </w:rPr>
        <w:t xml:space="preserve">DM </w:t>
      </w:r>
      <w:r w:rsidR="005E3C6D" w:rsidRPr="006A46F2">
        <w:rPr>
          <w:bCs/>
          <w:sz w:val="24"/>
          <w:szCs w:val="24"/>
          <w:lang w:val="cy-GB"/>
        </w:rPr>
        <w:t>PROcoach a fynychwyd gan ddisgyblion o flwyddyn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1 -6.</w:t>
      </w:r>
    </w:p>
    <w:p w14:paraId="5C269C27" w14:textId="15AAFA68" w:rsidR="005D4608" w:rsidRPr="006A46F2" w:rsidRDefault="00965E20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Hydref 2018 – Blwyddyn 5 a 6 trip i wersyll yr Urdd Glan-Llyn – trip addysgol awyr agored am ddwy noson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504175FC" w14:textId="56B1AF0E" w:rsidR="005D4608" w:rsidRPr="006A46F2" w:rsidRDefault="00EB09EE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Creu Helynt – her yr haf – Llyfrgell. Cafodd 25 o ddisgyblion fedalau am gwblhau</w:t>
      </w:r>
      <w:r w:rsidR="008D726F" w:rsidRPr="006A46F2">
        <w:rPr>
          <w:bCs/>
          <w:sz w:val="24"/>
          <w:szCs w:val="24"/>
          <w:lang w:val="cy-GB"/>
        </w:rPr>
        <w:t>’r</w:t>
      </w:r>
      <w:r w:rsidRPr="006A46F2">
        <w:rPr>
          <w:bCs/>
          <w:sz w:val="24"/>
          <w:szCs w:val="24"/>
          <w:lang w:val="cy-GB"/>
        </w:rPr>
        <w:t xml:space="preserve"> her 6 llyfr yn ystod gwyliau'r haf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7A581B03" w14:textId="512C26ED" w:rsidR="005D4608" w:rsidRPr="006A46F2" w:rsidRDefault="00BC5C6C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Bu Dafydd Iwan yn ymweld â'r ysgol ac yn siarad â phob dosbarth ac yna’n cynnal sesiwn canu'r ysgol gyfan – trefnwyd gan siarter iaith a Mrs Sara Aeron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21113375" w14:textId="4EC9C023" w:rsidR="005D4608" w:rsidRPr="006A46F2" w:rsidRDefault="00BC5C6C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Trefnwyd </w:t>
      </w:r>
      <w:r w:rsidR="00F52FBC" w:rsidRPr="006A46F2">
        <w:rPr>
          <w:bCs/>
          <w:sz w:val="24"/>
          <w:szCs w:val="24"/>
          <w:lang w:val="cy-GB"/>
        </w:rPr>
        <w:t>H</w:t>
      </w:r>
      <w:r w:rsidRPr="006A46F2">
        <w:rPr>
          <w:bCs/>
          <w:sz w:val="24"/>
          <w:szCs w:val="24"/>
          <w:lang w:val="cy-GB"/>
        </w:rPr>
        <w:t xml:space="preserve">yfforddi </w:t>
      </w:r>
      <w:r w:rsidR="00F52FBC" w:rsidRPr="006A46F2">
        <w:rPr>
          <w:bCs/>
          <w:sz w:val="24"/>
          <w:szCs w:val="24"/>
          <w:lang w:val="cy-GB"/>
        </w:rPr>
        <w:t>S</w:t>
      </w:r>
      <w:r w:rsidRPr="006A46F2">
        <w:rPr>
          <w:bCs/>
          <w:sz w:val="24"/>
          <w:szCs w:val="24"/>
          <w:lang w:val="cy-GB"/>
        </w:rPr>
        <w:t>grin</w:t>
      </w:r>
      <w:r w:rsidR="00F52FBC" w:rsidRPr="006A46F2">
        <w:rPr>
          <w:bCs/>
          <w:sz w:val="24"/>
          <w:szCs w:val="24"/>
          <w:lang w:val="cy-GB"/>
        </w:rPr>
        <w:t xml:space="preserve"> G</w:t>
      </w:r>
      <w:r w:rsidRPr="006A46F2">
        <w:rPr>
          <w:bCs/>
          <w:sz w:val="24"/>
          <w:szCs w:val="24"/>
          <w:lang w:val="cy-GB"/>
        </w:rPr>
        <w:t xml:space="preserve">yffwrdd </w:t>
      </w:r>
      <w:r w:rsidR="00F52FBC" w:rsidRPr="006A46F2">
        <w:rPr>
          <w:bCs/>
          <w:sz w:val="24"/>
          <w:szCs w:val="24"/>
          <w:lang w:val="cy-GB"/>
        </w:rPr>
        <w:t xml:space="preserve">14.11.18 </w:t>
      </w:r>
      <w:r w:rsidRPr="006A46F2">
        <w:rPr>
          <w:bCs/>
          <w:sz w:val="24"/>
          <w:szCs w:val="24"/>
          <w:lang w:val="cy-GB"/>
        </w:rPr>
        <w:t xml:space="preserve">ar gyfer </w:t>
      </w:r>
      <w:r w:rsidR="005E634C" w:rsidRPr="006A46F2">
        <w:rPr>
          <w:bCs/>
          <w:sz w:val="24"/>
          <w:szCs w:val="24"/>
          <w:lang w:val="cy-GB"/>
        </w:rPr>
        <w:t>y D</w:t>
      </w:r>
      <w:r w:rsidRPr="006A46F2">
        <w:rPr>
          <w:bCs/>
          <w:sz w:val="24"/>
          <w:szCs w:val="24"/>
          <w:lang w:val="cy-GB"/>
        </w:rPr>
        <w:t xml:space="preserve">ewiniaid </w:t>
      </w:r>
      <w:r w:rsidR="005E634C" w:rsidRPr="006A46F2">
        <w:rPr>
          <w:bCs/>
          <w:sz w:val="24"/>
          <w:szCs w:val="24"/>
          <w:lang w:val="cy-GB"/>
        </w:rPr>
        <w:t>D</w:t>
      </w:r>
      <w:r w:rsidRPr="006A46F2">
        <w:rPr>
          <w:bCs/>
          <w:sz w:val="24"/>
          <w:szCs w:val="24"/>
          <w:lang w:val="cy-GB"/>
        </w:rPr>
        <w:t>igidol, staff a llywodraethwyr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2BEFE29A" w14:textId="2A584E1E" w:rsidR="005D4608" w:rsidRPr="006A46F2" w:rsidRDefault="0068128F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lastRenderedPageBreak/>
        <w:t xml:space="preserve">Diwrnod </w:t>
      </w:r>
      <w:r w:rsidR="0059721D" w:rsidRPr="006A46F2">
        <w:rPr>
          <w:bCs/>
          <w:sz w:val="24"/>
          <w:szCs w:val="24"/>
          <w:lang w:val="cy-GB"/>
        </w:rPr>
        <w:t>P</w:t>
      </w:r>
      <w:r w:rsidRPr="006A46F2">
        <w:rPr>
          <w:bCs/>
          <w:sz w:val="24"/>
          <w:szCs w:val="24"/>
          <w:lang w:val="cy-GB"/>
        </w:rPr>
        <w:t xml:space="preserve">lant mewn </w:t>
      </w:r>
      <w:r w:rsidR="0059721D" w:rsidRPr="006A46F2">
        <w:rPr>
          <w:bCs/>
          <w:sz w:val="24"/>
          <w:szCs w:val="24"/>
          <w:lang w:val="cy-GB"/>
        </w:rPr>
        <w:t>A</w:t>
      </w:r>
      <w:r w:rsidRPr="006A46F2">
        <w:rPr>
          <w:bCs/>
          <w:sz w:val="24"/>
          <w:szCs w:val="24"/>
          <w:lang w:val="cy-GB"/>
        </w:rPr>
        <w:t xml:space="preserve">ngen 16.11.18 – diwrnod gwallt gwyllt a chreu Pudsey o </w:t>
      </w:r>
      <w:r w:rsidR="0059721D" w:rsidRPr="006A46F2">
        <w:rPr>
          <w:bCs/>
          <w:sz w:val="24"/>
          <w:szCs w:val="24"/>
          <w:lang w:val="cy-GB"/>
        </w:rPr>
        <w:t>arian m</w:t>
      </w:r>
      <w:r w:rsidR="0059721D" w:rsidRPr="006A46F2">
        <w:rPr>
          <w:rFonts w:cstheme="minorHAnsi"/>
          <w:bCs/>
          <w:sz w:val="24"/>
          <w:szCs w:val="24"/>
          <w:lang w:val="cy-GB"/>
        </w:rPr>
        <w:t>â</w:t>
      </w:r>
      <w:r w:rsidR="0059721D" w:rsidRPr="006A46F2">
        <w:rPr>
          <w:bCs/>
          <w:sz w:val="24"/>
          <w:szCs w:val="24"/>
          <w:lang w:val="cy-GB"/>
        </w:rPr>
        <w:t>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59721D" w:rsidRPr="006A46F2">
        <w:rPr>
          <w:rFonts w:cstheme="minorHAnsi"/>
          <w:bCs/>
          <w:sz w:val="24"/>
          <w:szCs w:val="24"/>
          <w:lang w:val="cy-GB"/>
        </w:rPr>
        <w:t xml:space="preserve">Codwyd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£215.50. </w:t>
      </w:r>
      <w:r w:rsidR="007A2D6A" w:rsidRPr="006A46F2">
        <w:rPr>
          <w:rFonts w:cstheme="minorHAnsi"/>
          <w:bCs/>
          <w:sz w:val="24"/>
          <w:szCs w:val="24"/>
          <w:lang w:val="cy-GB"/>
        </w:rPr>
        <w:t xml:space="preserve">Cyngor yr Ysgol a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Miss Rebekah Owen </w:t>
      </w:r>
      <w:r w:rsidR="007A2D6A" w:rsidRPr="006A46F2">
        <w:rPr>
          <w:rFonts w:cstheme="minorHAnsi"/>
          <w:bCs/>
          <w:sz w:val="24"/>
          <w:szCs w:val="24"/>
          <w:lang w:val="cy-GB"/>
        </w:rPr>
        <w:t>yn trefnu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2CD4F248" w14:textId="2F662FB1" w:rsidR="005D4608" w:rsidRPr="006A46F2" w:rsidRDefault="00E251ED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Canu carolau yn y Ffair Aeaf 26.11.18 – aeth </w:t>
      </w:r>
      <w:r w:rsidR="00232AA8" w:rsidRPr="006A46F2">
        <w:rPr>
          <w:bCs/>
          <w:sz w:val="24"/>
          <w:szCs w:val="24"/>
          <w:lang w:val="cy-GB"/>
        </w:rPr>
        <w:t>c</w:t>
      </w:r>
      <w:r w:rsidRPr="006A46F2">
        <w:rPr>
          <w:bCs/>
          <w:sz w:val="24"/>
          <w:szCs w:val="24"/>
          <w:lang w:val="cy-GB"/>
        </w:rPr>
        <w:t>ôr yr ysgol i Lanelwedd am y dydd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005F80D0" w14:textId="0CA10952" w:rsidR="005D4608" w:rsidRPr="006A46F2" w:rsidRDefault="00232AA8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Dewiniaid Digidol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– </w:t>
      </w:r>
      <w:r w:rsidRPr="006A46F2">
        <w:rPr>
          <w:rFonts w:cstheme="minorHAnsi"/>
          <w:bCs/>
          <w:sz w:val="24"/>
          <w:szCs w:val="24"/>
          <w:lang w:val="cy-GB"/>
        </w:rPr>
        <w:t xml:space="preserve">Her Cod y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DVLA 4.12.18 </w:t>
      </w:r>
      <w:r w:rsidRPr="006A46F2">
        <w:rPr>
          <w:rFonts w:cstheme="minorHAnsi"/>
          <w:bCs/>
          <w:sz w:val="24"/>
          <w:szCs w:val="24"/>
          <w:lang w:val="cy-GB"/>
        </w:rPr>
        <w:t>yn Abertawe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6ADD5811" w14:textId="2F00F729" w:rsidR="005D4608" w:rsidRPr="006A46F2" w:rsidRDefault="00003456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Cyngherddau Nadolig yn Neuadd Goffa Trefeglwys. Cynhaliwyd perfformiadau prynhawn a gyda'r nos yn neuadd y pentref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48888055" w14:textId="129F9832" w:rsidR="005D4608" w:rsidRPr="006A46F2" w:rsidRDefault="00EE14EF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Eisteddfod Ddawns yr Urdd Hafren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– </w:t>
      </w:r>
      <w:r w:rsidRPr="006A46F2">
        <w:rPr>
          <w:rFonts w:cstheme="minorHAnsi"/>
          <w:bCs/>
          <w:sz w:val="24"/>
          <w:szCs w:val="24"/>
          <w:lang w:val="cy-GB"/>
        </w:rPr>
        <w:t>Grwpiau</w:t>
      </w:r>
      <w:r w:rsidR="006A46F2">
        <w:rPr>
          <w:rFonts w:cstheme="minorHAnsi"/>
          <w:bCs/>
          <w:sz w:val="24"/>
          <w:szCs w:val="24"/>
          <w:lang w:val="cy-GB"/>
        </w:rPr>
        <w:t xml:space="preserve"> </w:t>
      </w: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4 </w:t>
      </w:r>
      <w:r w:rsidRPr="006A46F2">
        <w:rPr>
          <w:rFonts w:cstheme="minorHAnsi"/>
          <w:bCs/>
          <w:sz w:val="24"/>
          <w:szCs w:val="24"/>
          <w:lang w:val="cy-GB"/>
        </w:rPr>
        <w:t>a Gwerin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Parti Alis, 2</w:t>
      </w:r>
      <w:r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Parti Izzy, </w:t>
      </w:r>
      <w:r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6 </w:t>
      </w:r>
      <w:r w:rsidRPr="006A46F2">
        <w:rPr>
          <w:rFonts w:cstheme="minorHAnsi"/>
          <w:bCs/>
          <w:sz w:val="24"/>
          <w:szCs w:val="24"/>
          <w:lang w:val="cy-GB"/>
        </w:rPr>
        <w:t>ac Iau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Parti YDT, </w:t>
      </w:r>
      <w:r w:rsidRPr="006A46F2">
        <w:rPr>
          <w:rFonts w:cstheme="minorHAnsi"/>
          <w:bCs/>
          <w:sz w:val="24"/>
          <w:szCs w:val="24"/>
          <w:lang w:val="cy-GB"/>
        </w:rPr>
        <w:t>Dawns Greadigol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Wariars William, </w:t>
      </w:r>
      <w:r w:rsidRPr="006A46F2">
        <w:rPr>
          <w:rFonts w:cstheme="minorHAnsi"/>
          <w:bCs/>
          <w:sz w:val="24"/>
          <w:szCs w:val="24"/>
          <w:lang w:val="cy-GB"/>
        </w:rPr>
        <w:t>Dawns Gymysg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Bois y Dyffryn , </w:t>
      </w:r>
      <w:r w:rsidRPr="006A46F2">
        <w:rPr>
          <w:rFonts w:cstheme="minorHAnsi"/>
          <w:bCs/>
          <w:sz w:val="24"/>
          <w:szCs w:val="24"/>
          <w:lang w:val="cy-GB"/>
        </w:rPr>
        <w:t xml:space="preserve">Grwp </w:t>
      </w:r>
      <w:r w:rsidR="005D4608" w:rsidRPr="006A46F2">
        <w:rPr>
          <w:rFonts w:cstheme="minorHAnsi"/>
          <w:bCs/>
          <w:sz w:val="24"/>
          <w:szCs w:val="24"/>
          <w:lang w:val="cy-GB"/>
        </w:rPr>
        <w:t>Dis</w:t>
      </w:r>
      <w:r w:rsidRPr="006A46F2">
        <w:rPr>
          <w:rFonts w:cstheme="minorHAnsi"/>
          <w:bCs/>
          <w:sz w:val="24"/>
          <w:szCs w:val="24"/>
          <w:lang w:val="cy-GB"/>
        </w:rPr>
        <w:t>go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Dynamig.</w:t>
      </w:r>
    </w:p>
    <w:p w14:paraId="37B0245B" w14:textId="67249C96" w:rsidR="005D4608" w:rsidRPr="006A46F2" w:rsidRDefault="006C6DD7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Diwrnod y Llyfr – disgyblion yn gwisgo fel cymeriad o lyfr</w:t>
      </w:r>
      <w:r w:rsidR="005D4608" w:rsidRPr="006A46F2">
        <w:rPr>
          <w:rFonts w:cstheme="minorHAnsi"/>
          <w:bCs/>
          <w:sz w:val="24"/>
          <w:szCs w:val="24"/>
          <w:lang w:val="cy-GB"/>
        </w:rPr>
        <w:t>.</w:t>
      </w:r>
    </w:p>
    <w:p w14:paraId="7B6F8AFA" w14:textId="1DDDF644" w:rsidR="005D4608" w:rsidRPr="006A46F2" w:rsidRDefault="00A02661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Dathliadau Dydd Gwyl Dewi – disgyblion yn gwisgo gwisgoedd traddodiadol/crysau rygbi neu bêl-droed Cymru neu rywbeth coch i ddathlu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01338373" w14:textId="77480025" w:rsidR="005D4608" w:rsidRPr="006A46F2" w:rsidRDefault="00412435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Wythnos Wyddoniaeth – trefnodd Mrs Beth Jones wythnos o weithgareddau fel </w:t>
      </w:r>
      <w:r w:rsidR="00076775" w:rsidRPr="006A46F2">
        <w:rPr>
          <w:bCs/>
          <w:sz w:val="24"/>
          <w:szCs w:val="24"/>
          <w:lang w:val="cy-GB"/>
        </w:rPr>
        <w:t>gollwng wy a ch</w:t>
      </w:r>
      <w:r w:rsidRPr="006A46F2">
        <w:rPr>
          <w:bCs/>
          <w:sz w:val="24"/>
          <w:szCs w:val="24"/>
          <w:lang w:val="cy-GB"/>
        </w:rPr>
        <w:t>wis gwyddoniaeth, ymweliad Techniquest a</w:t>
      </w:r>
      <w:r w:rsidR="004B0E51" w:rsidRPr="006A46F2">
        <w:rPr>
          <w:bCs/>
          <w:sz w:val="24"/>
          <w:szCs w:val="24"/>
          <w:lang w:val="cy-GB"/>
        </w:rPr>
        <w:t xml:space="preserve">c aeth </w:t>
      </w:r>
      <w:r w:rsidRPr="006A46F2">
        <w:rPr>
          <w:bCs/>
          <w:sz w:val="24"/>
          <w:szCs w:val="24"/>
          <w:lang w:val="cy-GB"/>
        </w:rPr>
        <w:t xml:space="preserve">CA2 i Brifysgol Aberystwyth </w:t>
      </w:r>
      <w:r w:rsidR="004B0E51" w:rsidRPr="006A46F2">
        <w:rPr>
          <w:bCs/>
          <w:sz w:val="24"/>
          <w:szCs w:val="24"/>
          <w:lang w:val="cy-GB"/>
        </w:rPr>
        <w:t xml:space="preserve">i </w:t>
      </w:r>
      <w:r w:rsidRPr="006A46F2">
        <w:rPr>
          <w:bCs/>
          <w:sz w:val="24"/>
          <w:szCs w:val="24"/>
          <w:lang w:val="cy-GB"/>
        </w:rPr>
        <w:t>ffair wyddoniaeth</w:t>
      </w:r>
      <w:r w:rsidR="005D4608" w:rsidRPr="006A46F2">
        <w:rPr>
          <w:rFonts w:cstheme="minorHAnsi"/>
          <w:bCs/>
          <w:sz w:val="24"/>
          <w:szCs w:val="24"/>
          <w:lang w:val="cy-GB"/>
        </w:rPr>
        <w:t>. Ma</w:t>
      </w:r>
      <w:r w:rsidR="002B7925" w:rsidRPr="006A46F2">
        <w:rPr>
          <w:rFonts w:cstheme="minorHAnsi"/>
          <w:bCs/>
          <w:sz w:val="24"/>
          <w:szCs w:val="24"/>
          <w:lang w:val="cy-GB"/>
        </w:rPr>
        <w:t>w</w:t>
      </w:r>
      <w:r w:rsidR="005D4608" w:rsidRPr="006A46F2">
        <w:rPr>
          <w:rFonts w:cstheme="minorHAnsi"/>
          <w:bCs/>
          <w:sz w:val="24"/>
          <w:szCs w:val="24"/>
          <w:lang w:val="cy-GB"/>
        </w:rPr>
        <w:t>r</w:t>
      </w:r>
      <w:r w:rsidR="002B7925" w:rsidRPr="006A46F2">
        <w:rPr>
          <w:rFonts w:cstheme="minorHAnsi"/>
          <w:bCs/>
          <w:sz w:val="24"/>
          <w:szCs w:val="24"/>
          <w:lang w:val="cy-GB"/>
        </w:rPr>
        <w:t>t</w:t>
      </w:r>
      <w:r w:rsidR="005D4608" w:rsidRPr="006A46F2">
        <w:rPr>
          <w:rFonts w:cstheme="minorHAnsi"/>
          <w:bCs/>
          <w:sz w:val="24"/>
          <w:szCs w:val="24"/>
          <w:lang w:val="cy-GB"/>
        </w:rPr>
        <w:t>h 11-16 2019.</w:t>
      </w:r>
    </w:p>
    <w:p w14:paraId="3046722C" w14:textId="13F4E37E" w:rsidR="005D4608" w:rsidRPr="006A46F2" w:rsidRDefault="0001049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Eisteddfod Cylch yr Urdd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16.3.19 – </w:t>
      </w:r>
      <w:r w:rsidRPr="006A46F2">
        <w:rPr>
          <w:rFonts w:cstheme="minorHAnsi"/>
          <w:bCs/>
          <w:sz w:val="24"/>
          <w:szCs w:val="24"/>
          <w:lang w:val="cy-GB"/>
        </w:rPr>
        <w:t>Ysgol Uwchradd Y Drenewydd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Pr="006A46F2">
        <w:rPr>
          <w:bCs/>
          <w:sz w:val="24"/>
          <w:szCs w:val="24"/>
          <w:lang w:val="cy-GB"/>
        </w:rPr>
        <w:t>Llefaru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: </w:t>
      </w:r>
      <w:r w:rsidR="00405994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2 </w:t>
      </w:r>
      <w:r w:rsidR="00405994" w:rsidRPr="006A46F2">
        <w:rPr>
          <w:rFonts w:cstheme="minorHAnsi"/>
          <w:bCs/>
          <w:sz w:val="24"/>
          <w:szCs w:val="24"/>
          <w:lang w:val="cy-GB"/>
        </w:rPr>
        <w:t>ac iau</w:t>
      </w:r>
      <w:r w:rsidR="005D4608" w:rsidRPr="006A46F2">
        <w:rPr>
          <w:rFonts w:cstheme="minorHAnsi"/>
          <w:bCs/>
          <w:sz w:val="24"/>
          <w:szCs w:val="24"/>
          <w:lang w:val="cy-GB"/>
        </w:rPr>
        <w:t>: 2</w:t>
      </w:r>
      <w:r w:rsidR="00405994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Carys Turner, Eli Lloyd. </w:t>
      </w:r>
      <w:r w:rsidR="00BC131B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 </w:t>
      </w:r>
      <w:r w:rsidR="00BC131B" w:rsidRPr="006A46F2">
        <w:rPr>
          <w:rFonts w:cstheme="minorHAnsi"/>
          <w:bCs/>
          <w:sz w:val="24"/>
          <w:szCs w:val="24"/>
          <w:lang w:val="cy-GB"/>
        </w:rPr>
        <w:t>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4: 1</w:t>
      </w:r>
      <w:r w:rsidR="00BC131B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Rowan Evans, 2</w:t>
      </w:r>
      <w:r w:rsidR="00BC131B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Carys Jones, 3</w:t>
      </w:r>
      <w:r w:rsidR="00BC131B"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Menna Vaughan. </w:t>
      </w:r>
      <w:r w:rsidR="00BC131B" w:rsidRPr="006A46F2">
        <w:rPr>
          <w:rFonts w:cstheme="minorHAnsi"/>
          <w:bCs/>
          <w:sz w:val="24"/>
          <w:szCs w:val="24"/>
          <w:lang w:val="cy-GB"/>
        </w:rPr>
        <w:t xml:space="preserve">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5 </w:t>
      </w:r>
      <w:r w:rsidR="00BC131B" w:rsidRPr="006A46F2">
        <w:rPr>
          <w:rFonts w:cstheme="minorHAnsi"/>
          <w:bCs/>
          <w:sz w:val="24"/>
          <w:szCs w:val="24"/>
          <w:lang w:val="cy-GB"/>
        </w:rPr>
        <w:t>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6 2</w:t>
      </w:r>
      <w:r w:rsidR="00BC131B" w:rsidRPr="006A46F2">
        <w:rPr>
          <w:rFonts w:cstheme="minorHAnsi"/>
          <w:bCs/>
          <w:sz w:val="24"/>
          <w:szCs w:val="24"/>
          <w:lang w:val="cy-GB"/>
        </w:rPr>
        <w:t xml:space="preserve">il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Sophie Ashton. </w:t>
      </w:r>
      <w:r w:rsidR="002851A7" w:rsidRPr="006A46F2">
        <w:rPr>
          <w:rFonts w:cstheme="minorHAnsi"/>
          <w:bCs/>
          <w:sz w:val="24"/>
          <w:szCs w:val="24"/>
          <w:lang w:val="cy-GB"/>
        </w:rPr>
        <w:t>Unawd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: </w:t>
      </w:r>
      <w:r w:rsidR="002851A7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5 </w:t>
      </w:r>
      <w:r w:rsidR="002851A7" w:rsidRPr="006A46F2">
        <w:rPr>
          <w:rFonts w:cstheme="minorHAnsi"/>
          <w:bCs/>
          <w:sz w:val="24"/>
          <w:szCs w:val="24"/>
          <w:lang w:val="cy-GB"/>
        </w:rPr>
        <w:t>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6 Sophie Ashton. </w:t>
      </w:r>
      <w:r w:rsidR="002851A7" w:rsidRPr="006A46F2">
        <w:rPr>
          <w:rFonts w:cstheme="minorHAnsi"/>
          <w:bCs/>
          <w:sz w:val="24"/>
          <w:szCs w:val="24"/>
          <w:lang w:val="cy-GB"/>
        </w:rPr>
        <w:t>Grwp Llefaru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2</w:t>
      </w:r>
      <w:r w:rsidR="00B36C04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, </w:t>
      </w:r>
      <w:r w:rsidR="00B36C04" w:rsidRPr="006A46F2">
        <w:rPr>
          <w:rFonts w:cstheme="minorHAnsi"/>
          <w:bCs/>
          <w:sz w:val="24"/>
          <w:szCs w:val="24"/>
          <w:lang w:val="cy-GB"/>
        </w:rPr>
        <w:t>Parti Unsain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="00B36C04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>, C</w:t>
      </w:r>
      <w:r w:rsidR="00B36C04" w:rsidRPr="006A46F2">
        <w:rPr>
          <w:rFonts w:cstheme="minorHAnsi"/>
          <w:bCs/>
          <w:sz w:val="24"/>
          <w:szCs w:val="24"/>
          <w:lang w:val="cy-GB"/>
        </w:rPr>
        <w:t>ôr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1</w:t>
      </w:r>
      <w:r w:rsidR="00B36C04" w:rsidRPr="006A46F2">
        <w:rPr>
          <w:rFonts w:cstheme="minorHAnsi"/>
          <w:bCs/>
          <w:sz w:val="24"/>
          <w:szCs w:val="24"/>
          <w:lang w:val="cy-GB"/>
        </w:rPr>
        <w:t>af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1996DFF3" w14:textId="5BA87838" w:rsidR="005D4608" w:rsidRPr="006A46F2" w:rsidRDefault="005D4608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 xml:space="preserve">Comic Relief 15.3.19 – </w:t>
      </w:r>
      <w:r w:rsidR="00B36C04" w:rsidRPr="006A46F2">
        <w:rPr>
          <w:rFonts w:cstheme="minorHAnsi"/>
          <w:bCs/>
          <w:sz w:val="24"/>
          <w:szCs w:val="24"/>
          <w:lang w:val="cy-GB"/>
        </w:rPr>
        <w:t>Codwyd</w:t>
      </w:r>
      <w:r w:rsidRPr="006A46F2">
        <w:rPr>
          <w:rFonts w:cstheme="minorHAnsi"/>
          <w:bCs/>
          <w:sz w:val="24"/>
          <w:szCs w:val="24"/>
          <w:lang w:val="cy-GB"/>
        </w:rPr>
        <w:t xml:space="preserve"> £128. </w:t>
      </w:r>
      <w:r w:rsidR="00B36C04" w:rsidRPr="006A46F2">
        <w:rPr>
          <w:bCs/>
          <w:sz w:val="24"/>
          <w:szCs w:val="24"/>
          <w:lang w:val="cy-GB"/>
        </w:rPr>
        <w:t>Trefnodd y cyngor ysgol y digwyddiad</w:t>
      </w:r>
      <w:r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4C1A23B6" w14:textId="5B8CEE2A" w:rsidR="005D4608" w:rsidRPr="006A46F2" w:rsidRDefault="00B36C0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Eisteddfod </w:t>
      </w:r>
      <w:r w:rsidR="00201139" w:rsidRPr="006A46F2">
        <w:rPr>
          <w:bCs/>
          <w:sz w:val="24"/>
          <w:szCs w:val="24"/>
          <w:lang w:val="cy-GB"/>
        </w:rPr>
        <w:t>D</w:t>
      </w:r>
      <w:r w:rsidRPr="006A46F2">
        <w:rPr>
          <w:bCs/>
          <w:sz w:val="24"/>
          <w:szCs w:val="24"/>
          <w:lang w:val="cy-GB"/>
        </w:rPr>
        <w:t xml:space="preserve">dawns </w:t>
      </w:r>
      <w:r w:rsidR="001A608A" w:rsidRPr="006A46F2">
        <w:rPr>
          <w:bCs/>
          <w:sz w:val="24"/>
          <w:szCs w:val="24"/>
          <w:lang w:val="cy-GB"/>
        </w:rPr>
        <w:t>Sir</w:t>
      </w:r>
      <w:r w:rsidRPr="006A46F2">
        <w:rPr>
          <w:bCs/>
          <w:sz w:val="24"/>
          <w:szCs w:val="24"/>
          <w:lang w:val="cy-GB"/>
        </w:rPr>
        <w:t xml:space="preserve"> yr Urdd</w:t>
      </w:r>
      <w:r w:rsidR="005D4608" w:rsidRPr="006A46F2">
        <w:rPr>
          <w:rFonts w:cstheme="minorHAnsi"/>
          <w:bCs/>
          <w:sz w:val="24"/>
          <w:szCs w:val="24"/>
          <w:lang w:val="cy-GB"/>
        </w:rPr>
        <w:t>– Theatr Hafren 26.3.19. Bois y Dyffryn 2</w:t>
      </w:r>
      <w:r w:rsidR="00201139" w:rsidRPr="006A46F2">
        <w:rPr>
          <w:rFonts w:cstheme="minorHAnsi"/>
          <w:bCs/>
          <w:sz w:val="24"/>
          <w:szCs w:val="24"/>
          <w:lang w:val="cy-GB"/>
        </w:rPr>
        <w:t>il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="00E52FCF" w:rsidRPr="006A46F2">
        <w:rPr>
          <w:rFonts w:cstheme="minorHAnsi"/>
          <w:bCs/>
          <w:sz w:val="24"/>
          <w:szCs w:val="24"/>
          <w:lang w:val="cy-GB"/>
        </w:rPr>
        <w:t xml:space="preserve">Dawnsio Gwerin Blwyddyn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6 </w:t>
      </w:r>
      <w:r w:rsidR="00E52FCF" w:rsidRPr="006A46F2">
        <w:rPr>
          <w:rFonts w:cstheme="minorHAnsi"/>
          <w:bCs/>
          <w:sz w:val="24"/>
          <w:szCs w:val="24"/>
          <w:lang w:val="cy-GB"/>
        </w:rPr>
        <w:t>ac Iau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Parti Y</w:t>
      </w:r>
      <w:r w:rsidR="003C74F6" w:rsidRPr="006A46F2">
        <w:rPr>
          <w:rFonts w:cstheme="minorHAnsi"/>
          <w:bCs/>
          <w:sz w:val="24"/>
          <w:szCs w:val="24"/>
          <w:lang w:val="cy-GB"/>
        </w:rPr>
        <w:t xml:space="preserve">sgol </w:t>
      </w:r>
      <w:r w:rsidR="005D4608" w:rsidRPr="006A46F2">
        <w:rPr>
          <w:rFonts w:cstheme="minorHAnsi"/>
          <w:bCs/>
          <w:sz w:val="24"/>
          <w:szCs w:val="24"/>
          <w:lang w:val="cy-GB"/>
        </w:rPr>
        <w:t>D</w:t>
      </w:r>
      <w:r w:rsidR="003C74F6" w:rsidRPr="006A46F2">
        <w:rPr>
          <w:rFonts w:cstheme="minorHAnsi"/>
          <w:bCs/>
          <w:sz w:val="24"/>
          <w:szCs w:val="24"/>
          <w:lang w:val="cy-GB"/>
        </w:rPr>
        <w:t xml:space="preserve">yffryn </w:t>
      </w:r>
      <w:r w:rsidR="005D4608" w:rsidRPr="006A46F2">
        <w:rPr>
          <w:rFonts w:cstheme="minorHAnsi"/>
          <w:bCs/>
          <w:sz w:val="24"/>
          <w:szCs w:val="24"/>
          <w:lang w:val="cy-GB"/>
        </w:rPr>
        <w:t>T</w:t>
      </w:r>
      <w:r w:rsidR="003C74F6" w:rsidRPr="006A46F2">
        <w:rPr>
          <w:rFonts w:cstheme="minorHAnsi"/>
          <w:bCs/>
          <w:sz w:val="24"/>
          <w:szCs w:val="24"/>
          <w:lang w:val="cy-GB"/>
        </w:rPr>
        <w:t>rannon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</w:t>
      </w:r>
      <w:r w:rsidR="001A608A"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23EC7B65" w14:textId="77777777" w:rsidR="00E319A4" w:rsidRDefault="001A608A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Eisteddfod Sir yr Urdd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</w:t>
      </w:r>
      <w:r w:rsidR="00EF68A1" w:rsidRPr="006A46F2">
        <w:rPr>
          <w:rFonts w:cstheme="minorHAnsi"/>
          <w:bCs/>
          <w:sz w:val="24"/>
          <w:szCs w:val="24"/>
          <w:lang w:val="cy-GB"/>
        </w:rPr>
        <w:t>Ysgol Uwchradd Y Drenewydd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30.3.19. C</w:t>
      </w:r>
      <w:r w:rsidR="00EF68A1" w:rsidRPr="006A46F2">
        <w:rPr>
          <w:rFonts w:cstheme="minorHAnsi"/>
          <w:bCs/>
          <w:sz w:val="24"/>
          <w:szCs w:val="24"/>
          <w:lang w:val="cy-GB"/>
        </w:rPr>
        <w:t>ô</w:t>
      </w:r>
      <w:r w:rsidR="005D4608" w:rsidRPr="006A46F2">
        <w:rPr>
          <w:rFonts w:cstheme="minorHAnsi"/>
          <w:bCs/>
          <w:sz w:val="24"/>
          <w:szCs w:val="24"/>
          <w:lang w:val="cy-GB"/>
        </w:rPr>
        <w:t>r 3</w:t>
      </w:r>
      <w:r w:rsidR="00EF68A1"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, </w:t>
      </w:r>
      <w:r w:rsidR="00EF68A1" w:rsidRPr="006A46F2">
        <w:rPr>
          <w:rFonts w:cstheme="minorHAnsi"/>
          <w:bCs/>
          <w:sz w:val="24"/>
          <w:szCs w:val="24"/>
          <w:lang w:val="cy-GB"/>
        </w:rPr>
        <w:t>Blwyddyn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 </w:t>
      </w:r>
      <w:r w:rsidR="00EF68A1" w:rsidRPr="006A46F2">
        <w:rPr>
          <w:rFonts w:cstheme="minorHAnsi"/>
          <w:bCs/>
          <w:sz w:val="24"/>
          <w:szCs w:val="24"/>
          <w:lang w:val="cy-GB"/>
        </w:rPr>
        <w:t>a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4 </w:t>
      </w:r>
      <w:r w:rsidR="00EF68A1" w:rsidRPr="006A46F2">
        <w:rPr>
          <w:rFonts w:cstheme="minorHAnsi"/>
          <w:bCs/>
          <w:sz w:val="24"/>
          <w:szCs w:val="24"/>
          <w:lang w:val="cy-GB"/>
        </w:rPr>
        <w:t>Llefaru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Rowan Evans 2</w:t>
      </w:r>
      <w:r w:rsidR="00EF68A1"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, </w:t>
      </w:r>
      <w:r w:rsidR="00EF68A1" w:rsidRPr="006A46F2">
        <w:rPr>
          <w:rFonts w:cstheme="minorHAnsi"/>
          <w:bCs/>
          <w:sz w:val="24"/>
          <w:szCs w:val="24"/>
          <w:lang w:val="cy-GB"/>
        </w:rPr>
        <w:t>Parti Llefaru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3</w:t>
      </w:r>
      <w:r w:rsidR="00EF68A1" w:rsidRPr="006A46F2">
        <w:rPr>
          <w:rFonts w:cstheme="minorHAnsi"/>
          <w:bCs/>
          <w:sz w:val="24"/>
          <w:szCs w:val="24"/>
          <w:lang w:val="cy-GB"/>
        </w:rPr>
        <w:t>ydd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5E92F23F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E319A4">
        <w:rPr>
          <w:rFonts w:cstheme="minorHAnsi"/>
          <w:bCs/>
          <w:sz w:val="24"/>
          <w:szCs w:val="24"/>
          <w:lang w:val="cy-GB"/>
        </w:rPr>
        <w:t xml:space="preserve">24.5.19 – 2019 </w:t>
      </w:r>
      <w:r>
        <w:rPr>
          <w:rFonts w:cstheme="minorHAnsi"/>
          <w:bCs/>
          <w:sz w:val="24"/>
          <w:szCs w:val="24"/>
          <w:lang w:val="cy-GB"/>
        </w:rPr>
        <w:t>Neges Ewyllus Da yr Urdd yn cae ei chyflwyno gan y criw Siarter Iaith. Galwyd ef yn ‘Llais’</w:t>
      </w:r>
    </w:p>
    <w:p w14:paraId="27A04B29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E319A4">
        <w:rPr>
          <w:rFonts w:cstheme="minorHAnsi"/>
          <w:bCs/>
          <w:sz w:val="24"/>
          <w:szCs w:val="24"/>
          <w:lang w:val="cy-GB"/>
        </w:rPr>
        <w:t xml:space="preserve">28.5.19 </w:t>
      </w:r>
      <w:r>
        <w:rPr>
          <w:rFonts w:cstheme="minorHAnsi"/>
          <w:bCs/>
          <w:sz w:val="24"/>
          <w:szCs w:val="24"/>
          <w:lang w:val="cy-GB"/>
        </w:rPr>
        <w:t>–</w:t>
      </w:r>
      <w:r w:rsidRPr="00E319A4">
        <w:rPr>
          <w:rFonts w:cstheme="minorHAnsi"/>
          <w:bCs/>
          <w:sz w:val="24"/>
          <w:szCs w:val="24"/>
          <w:lang w:val="cy-GB"/>
        </w:rPr>
        <w:t xml:space="preserve"> </w:t>
      </w:r>
      <w:r>
        <w:rPr>
          <w:rFonts w:cstheme="minorHAnsi"/>
          <w:bCs/>
          <w:sz w:val="24"/>
          <w:szCs w:val="24"/>
          <w:lang w:val="cy-GB"/>
        </w:rPr>
        <w:t>Eisteddod Genedlaethol yr Urdd yng Nghaerdydd – cystadlodd ‘</w:t>
      </w:r>
      <w:r w:rsidRPr="00E319A4">
        <w:rPr>
          <w:rFonts w:cstheme="minorHAnsi"/>
          <w:bCs/>
          <w:sz w:val="24"/>
          <w:szCs w:val="24"/>
          <w:lang w:val="cy-GB"/>
        </w:rPr>
        <w:t>Bois y Dyffryn’</w:t>
      </w:r>
      <w:r>
        <w:rPr>
          <w:rFonts w:cstheme="minorHAnsi"/>
          <w:bCs/>
          <w:sz w:val="24"/>
          <w:szCs w:val="24"/>
          <w:lang w:val="cy-GB"/>
        </w:rPr>
        <w:t xml:space="preserve"> yn y ddawns aml-gyfrwng. </w:t>
      </w:r>
      <w:r w:rsidRPr="00E319A4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106D0E9F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>
        <w:rPr>
          <w:rFonts w:cstheme="minorHAnsi"/>
          <w:bCs/>
          <w:sz w:val="24"/>
          <w:szCs w:val="24"/>
          <w:lang w:val="cy-GB"/>
        </w:rPr>
        <w:t xml:space="preserve">Trefnwyd Clwb gwyddoniaeth Blwyddyn 6 , o dan arweiniad Mrs Beth Jones yn ystod ail hanner y tymor. Bu’r disgyblion yn gwneud ymchwiliadau gwyddonol ac yn cael llawer o hwyl. </w:t>
      </w:r>
    </w:p>
    <w:p w14:paraId="2117801B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>
        <w:rPr>
          <w:rFonts w:cstheme="minorHAnsi"/>
          <w:bCs/>
          <w:sz w:val="24"/>
          <w:szCs w:val="24"/>
          <w:lang w:val="cy-GB"/>
        </w:rPr>
        <w:t xml:space="preserve">Cyflwynwyd gwobrau Celf a Chrefft yr Urdd i </w:t>
      </w:r>
      <w:r w:rsidRPr="00E319A4">
        <w:rPr>
          <w:rFonts w:cstheme="minorHAnsi"/>
          <w:bCs/>
          <w:sz w:val="24"/>
          <w:szCs w:val="24"/>
          <w:lang w:val="cy-GB"/>
        </w:rPr>
        <w:t xml:space="preserve">Angus Love Barkway, Noah Oldfield a Holly Connor. </w:t>
      </w:r>
    </w:p>
    <w:p w14:paraId="4BE93E78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E319A4">
        <w:rPr>
          <w:rFonts w:cstheme="minorHAnsi"/>
          <w:bCs/>
          <w:sz w:val="24"/>
          <w:szCs w:val="24"/>
          <w:lang w:val="cy-GB"/>
        </w:rPr>
        <w:t xml:space="preserve">6.6.19 </w:t>
      </w:r>
      <w:r>
        <w:rPr>
          <w:rFonts w:cstheme="minorHAnsi"/>
          <w:bCs/>
          <w:sz w:val="24"/>
          <w:szCs w:val="24"/>
          <w:lang w:val="cy-GB"/>
        </w:rPr>
        <w:t>–</w:t>
      </w:r>
      <w:r w:rsidRPr="00E319A4">
        <w:rPr>
          <w:rFonts w:cstheme="minorHAnsi"/>
          <w:bCs/>
          <w:sz w:val="24"/>
          <w:szCs w:val="24"/>
          <w:lang w:val="cy-GB"/>
        </w:rPr>
        <w:t xml:space="preserve"> </w:t>
      </w:r>
      <w:r>
        <w:rPr>
          <w:rFonts w:cstheme="minorHAnsi"/>
          <w:bCs/>
          <w:sz w:val="24"/>
          <w:szCs w:val="24"/>
          <w:lang w:val="cy-GB"/>
        </w:rPr>
        <w:t>Dewiniaid Digidol yn cydweithio yn Ysgol Llanidloes o ran sbectol ‘VR’. Cafodd y plant lawer o hwyl!</w:t>
      </w:r>
      <w:r w:rsidRPr="00E319A4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7E703AE3" w14:textId="77777777" w:rsidR="00E319A4" w:rsidRDefault="00E319A4" w:rsidP="00E319A4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E319A4">
        <w:rPr>
          <w:rFonts w:cstheme="minorHAnsi"/>
          <w:bCs/>
          <w:sz w:val="24"/>
          <w:szCs w:val="24"/>
          <w:lang w:val="cy-GB"/>
        </w:rPr>
        <w:t>6.7.19 – Holly Connor</w:t>
      </w:r>
      <w:r>
        <w:rPr>
          <w:rFonts w:cstheme="minorHAnsi"/>
          <w:bCs/>
          <w:sz w:val="24"/>
          <w:szCs w:val="24"/>
          <w:lang w:val="cy-GB"/>
        </w:rPr>
        <w:t xml:space="preserve"> yn cynrychioli’r ysgol yn Eisteddfod Llanbrynmair. Cafodd yr ail wobr ar yr unawd Blwyddyn 5 a 6.</w:t>
      </w:r>
    </w:p>
    <w:p w14:paraId="2854D7AD" w14:textId="77777777" w:rsidR="00D06EBE" w:rsidRDefault="00E319A4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E319A4">
        <w:rPr>
          <w:rFonts w:cstheme="minorHAnsi"/>
          <w:bCs/>
          <w:sz w:val="24"/>
          <w:szCs w:val="24"/>
          <w:lang w:val="cy-GB"/>
        </w:rPr>
        <w:t xml:space="preserve">12.7.19 – Trip </w:t>
      </w:r>
      <w:r>
        <w:rPr>
          <w:rFonts w:cstheme="minorHAnsi"/>
          <w:bCs/>
          <w:sz w:val="24"/>
          <w:szCs w:val="24"/>
          <w:lang w:val="cy-GB"/>
        </w:rPr>
        <w:t>y Cyfnod Sylfaen</w:t>
      </w:r>
      <w:r w:rsidRPr="00E319A4">
        <w:rPr>
          <w:rFonts w:cstheme="minorHAnsi"/>
          <w:bCs/>
          <w:sz w:val="24"/>
          <w:szCs w:val="24"/>
          <w:lang w:val="cy-GB"/>
        </w:rPr>
        <w:t xml:space="preserve">– </w:t>
      </w:r>
      <w:r>
        <w:rPr>
          <w:rFonts w:cstheme="minorHAnsi"/>
          <w:bCs/>
          <w:sz w:val="24"/>
          <w:szCs w:val="24"/>
          <w:lang w:val="cy-GB"/>
        </w:rPr>
        <w:t>Sŵ Mynydd Cymreig ym Mae Colwyn. Cafodd y disgyblion hwyl</w:t>
      </w:r>
      <w:r w:rsidR="00D06EBE">
        <w:rPr>
          <w:rFonts w:cstheme="minorHAnsi"/>
          <w:bCs/>
          <w:sz w:val="24"/>
          <w:szCs w:val="24"/>
          <w:lang w:val="cy-GB"/>
        </w:rPr>
        <w:t xml:space="preserve"> </w:t>
      </w:r>
      <w:r>
        <w:rPr>
          <w:rFonts w:cstheme="minorHAnsi"/>
          <w:bCs/>
          <w:sz w:val="24"/>
          <w:szCs w:val="24"/>
          <w:lang w:val="cy-GB"/>
        </w:rPr>
        <w:t xml:space="preserve">yn y sŵ. </w:t>
      </w:r>
    </w:p>
    <w:p w14:paraId="28F8D5AE" w14:textId="0F576F48" w:rsidR="009F0A02" w:rsidRPr="00D06EBE" w:rsidRDefault="00E319A4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D06EBE">
        <w:rPr>
          <w:rFonts w:cstheme="minorHAnsi"/>
          <w:bCs/>
          <w:sz w:val="24"/>
          <w:szCs w:val="24"/>
          <w:lang w:val="cy-GB"/>
        </w:rPr>
        <w:lastRenderedPageBreak/>
        <w:t>15.7.19 – Trip Cyfnod Allweddol 2 i Legoland Discovery a Chanolfa</w:t>
      </w:r>
      <w:r w:rsidR="009F0A02" w:rsidRPr="00D06EBE">
        <w:rPr>
          <w:rFonts w:cstheme="minorHAnsi"/>
          <w:bCs/>
          <w:sz w:val="24"/>
          <w:szCs w:val="24"/>
          <w:lang w:val="cy-GB"/>
        </w:rPr>
        <w:t>n</w:t>
      </w:r>
      <w:r w:rsidRPr="00D06EBE">
        <w:rPr>
          <w:rFonts w:cstheme="minorHAnsi"/>
          <w:bCs/>
          <w:sz w:val="24"/>
          <w:szCs w:val="24"/>
          <w:lang w:val="cy-GB"/>
        </w:rPr>
        <w:t xml:space="preserve"> Bywyd y Môr ym  Manceinion am ddiwr</w:t>
      </w:r>
      <w:r w:rsidR="009F0A02" w:rsidRPr="00D06EBE">
        <w:rPr>
          <w:rFonts w:cstheme="minorHAnsi"/>
          <w:bCs/>
          <w:sz w:val="24"/>
          <w:szCs w:val="24"/>
          <w:lang w:val="cy-GB"/>
        </w:rPr>
        <w:t>n</w:t>
      </w:r>
      <w:r w:rsidRPr="00D06EBE">
        <w:rPr>
          <w:rFonts w:cstheme="minorHAnsi"/>
          <w:bCs/>
          <w:sz w:val="24"/>
          <w:szCs w:val="24"/>
          <w:lang w:val="cy-GB"/>
        </w:rPr>
        <w:t>od o hwyl a chael profiadau newydd. The</w:t>
      </w:r>
      <w:r w:rsidR="009F0A02" w:rsidRPr="00D06EBE">
        <w:rPr>
          <w:rFonts w:cstheme="minorHAnsi"/>
          <w:bCs/>
          <w:sz w:val="24"/>
          <w:szCs w:val="24"/>
          <w:lang w:val="cy-GB"/>
        </w:rPr>
        <w:t>m</w:t>
      </w:r>
      <w:r w:rsidRPr="00D06EBE">
        <w:rPr>
          <w:rFonts w:cstheme="minorHAnsi"/>
          <w:bCs/>
          <w:sz w:val="24"/>
          <w:szCs w:val="24"/>
          <w:lang w:val="cy-GB"/>
        </w:rPr>
        <w:t xml:space="preserve">a’r disgyblion </w:t>
      </w:r>
      <w:r w:rsidR="009F0A02" w:rsidRPr="00D06EBE">
        <w:rPr>
          <w:rFonts w:cstheme="minorHAnsi"/>
          <w:bCs/>
          <w:sz w:val="24"/>
          <w:szCs w:val="24"/>
          <w:lang w:val="cy-GB"/>
        </w:rPr>
        <w:t xml:space="preserve">yng nghyfnod allweddol 2 </w:t>
      </w:r>
      <w:r w:rsidRPr="00D06EBE">
        <w:rPr>
          <w:rFonts w:cstheme="minorHAnsi"/>
          <w:bCs/>
          <w:sz w:val="24"/>
          <w:szCs w:val="24"/>
          <w:lang w:val="cy-GB"/>
        </w:rPr>
        <w:t xml:space="preserve">yn nhymor yr haf oedd O dan y Môr.  </w:t>
      </w:r>
    </w:p>
    <w:p w14:paraId="3BD4FF97" w14:textId="32D64920" w:rsidR="00EF68A1" w:rsidRPr="009F0A02" w:rsidRDefault="009F0A02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>
        <w:rPr>
          <w:rFonts w:cstheme="minorHAnsi"/>
          <w:bCs/>
          <w:sz w:val="24"/>
          <w:szCs w:val="24"/>
          <w:lang w:val="cy-GB"/>
        </w:rPr>
        <w:t>Bore Coffi Cerddorol -</w:t>
      </w:r>
      <w:r w:rsidR="00E319A4" w:rsidRPr="009F0A02">
        <w:rPr>
          <w:rFonts w:cstheme="minorHAnsi"/>
          <w:bCs/>
          <w:sz w:val="24"/>
          <w:szCs w:val="24"/>
          <w:lang w:val="cy-GB"/>
        </w:rPr>
        <w:t xml:space="preserve"> 17.7.19 – </w:t>
      </w:r>
      <w:r>
        <w:rPr>
          <w:rFonts w:cstheme="minorHAnsi"/>
          <w:bCs/>
          <w:sz w:val="24"/>
          <w:szCs w:val="24"/>
          <w:lang w:val="cy-GB"/>
        </w:rPr>
        <w:t xml:space="preserve">Perfformiodd y disgyblion sydd yn cael gwersi offerynnol neu gwersi canu yn yr ysgol i gynulleidfa o rieni a ffrindiau. Cymerodd 20 o ddisgblion ran yn y perfformiad. </w:t>
      </w:r>
    </w:p>
    <w:p w14:paraId="1D004ABE" w14:textId="61C02E22" w:rsidR="005D4608" w:rsidRPr="006A46F2" w:rsidRDefault="0003547B" w:rsidP="005D4608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CYSYLLTIADAU CYMUNEDOL</w:t>
      </w:r>
      <w:r w:rsidR="009F0A02">
        <w:rPr>
          <w:b/>
          <w:sz w:val="24"/>
          <w:szCs w:val="24"/>
          <w:lang w:val="cy-GB"/>
        </w:rPr>
        <w:t xml:space="preserve"> </w:t>
      </w:r>
      <w:r w:rsidR="005D4608" w:rsidRPr="006A46F2">
        <w:rPr>
          <w:rFonts w:cstheme="minorHAnsi"/>
          <w:b/>
          <w:sz w:val="24"/>
          <w:szCs w:val="24"/>
          <w:lang w:val="cy-GB"/>
        </w:rPr>
        <w:t>2018 -2019</w:t>
      </w:r>
    </w:p>
    <w:p w14:paraId="01289CC3" w14:textId="5805CD82" w:rsidR="00AA7A30" w:rsidRPr="006A46F2" w:rsidRDefault="00E13E6E" w:rsidP="00AA7A30">
      <w:pPr>
        <w:rPr>
          <w:rFonts w:cstheme="minorHAnsi"/>
          <w:b/>
          <w:sz w:val="24"/>
          <w:szCs w:val="24"/>
          <w:lang w:val="cy-GB"/>
        </w:rPr>
      </w:pPr>
      <w:r w:rsidRPr="006A46F2">
        <w:rPr>
          <w:b/>
          <w:sz w:val="24"/>
          <w:szCs w:val="24"/>
          <w:lang w:val="cy-GB"/>
        </w:rPr>
        <w:t>Yn ystod y flwyddyn mae'r ysgol wedi parhau i ddatblygu nifer o gysylltiadau agos â'r gymuned leol</w:t>
      </w:r>
      <w:r w:rsidR="00AA7A30" w:rsidRPr="006A46F2">
        <w:rPr>
          <w:rFonts w:cstheme="minorHAnsi"/>
          <w:b/>
          <w:sz w:val="24"/>
          <w:szCs w:val="24"/>
          <w:lang w:val="cy-GB"/>
        </w:rPr>
        <w:t xml:space="preserve">. </w:t>
      </w:r>
      <w:r w:rsidRPr="006A46F2">
        <w:rPr>
          <w:b/>
          <w:sz w:val="24"/>
          <w:szCs w:val="24"/>
          <w:lang w:val="cy-GB"/>
        </w:rPr>
        <w:t>Mae'r rhain yn cynnwys</w:t>
      </w:r>
      <w:r w:rsidR="00AA7A30" w:rsidRPr="006A46F2">
        <w:rPr>
          <w:rFonts w:cstheme="minorHAnsi"/>
          <w:b/>
          <w:sz w:val="24"/>
          <w:szCs w:val="24"/>
          <w:lang w:val="cy-GB"/>
        </w:rPr>
        <w:t>:</w:t>
      </w:r>
    </w:p>
    <w:p w14:paraId="68A11245" w14:textId="79AAE037" w:rsidR="00E970D7" w:rsidRPr="006A46F2" w:rsidRDefault="00330923" w:rsidP="00E970D7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Hydref 2018-Eisteddfod Trefeglwys.  Enillodd Owen Turner </w:t>
      </w:r>
      <w:r w:rsidR="00E44933" w:rsidRPr="006A46F2">
        <w:rPr>
          <w:bCs/>
          <w:sz w:val="24"/>
          <w:szCs w:val="24"/>
          <w:lang w:val="cy-GB"/>
        </w:rPr>
        <w:t>g</w:t>
      </w:r>
      <w:r w:rsidRPr="006A46F2">
        <w:rPr>
          <w:bCs/>
          <w:sz w:val="24"/>
          <w:szCs w:val="24"/>
          <w:lang w:val="cy-GB"/>
        </w:rPr>
        <w:t xml:space="preserve">wpan celf a chrefft a Rowan Evans </w:t>
      </w:r>
      <w:r w:rsidR="00E44933" w:rsidRPr="006A46F2">
        <w:rPr>
          <w:bCs/>
          <w:sz w:val="24"/>
          <w:szCs w:val="24"/>
          <w:lang w:val="cy-GB"/>
        </w:rPr>
        <w:t>fel y</w:t>
      </w:r>
      <w:r w:rsidRPr="006A46F2">
        <w:rPr>
          <w:bCs/>
          <w:sz w:val="24"/>
          <w:szCs w:val="24"/>
          <w:lang w:val="cy-GB"/>
        </w:rPr>
        <w:t xml:space="preserve"> perfformiwr mwyaf addawol</w:t>
      </w:r>
      <w:r w:rsidR="00E970D7" w:rsidRPr="006A46F2">
        <w:rPr>
          <w:rFonts w:cstheme="minorHAnsi"/>
          <w:bCs/>
          <w:sz w:val="24"/>
          <w:szCs w:val="24"/>
          <w:lang w:val="cy-GB"/>
        </w:rPr>
        <w:t>.</w:t>
      </w:r>
    </w:p>
    <w:p w14:paraId="4A47B5D7" w14:textId="47E8B7FC" w:rsidR="005D4608" w:rsidRPr="006A46F2" w:rsidRDefault="00A50EDD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Gwasanaeth Diolchgarwch – Eglwys Sant Mihangel, Trefeglwys 24.10.18 – casgliad ar gyfer banc bwyd y Drenewydd. Cyflwynodd y disgyblion y nwyddau i'r banc bwyd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3C17D80A" w14:textId="6ADF1BA3" w:rsidR="005D4608" w:rsidRPr="006A46F2" w:rsidRDefault="00E43B49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Clwb Eco Club – wedi danfon Bags2School o amgylch y pentref i gael hen ddillad ayb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79C7D6CA" w14:textId="60E760C5" w:rsidR="005D4608" w:rsidRPr="006A46F2" w:rsidRDefault="00C67A2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Sul y Cofio – disgyblion o Ysgol Dyffryn Trannon ac Mês Bach yn gosod torch yng Ngwasanaeth Coffa Trefeglwys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0287F773" w14:textId="02CC7E31" w:rsidR="005D4608" w:rsidRPr="006A46F2" w:rsidRDefault="00F34BF3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Operation Christmas Child – casglu bocsys esgidiau. 17 o ddisgyblion yn cymryd rhan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352CB831" w14:textId="0FAA5752" w:rsidR="005D4608" w:rsidRPr="006A46F2" w:rsidRDefault="00B162E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bCs/>
          <w:sz w:val="24"/>
          <w:szCs w:val="24"/>
          <w:lang w:val="cy-GB"/>
        </w:rPr>
        <w:t>Ffair Nadolig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– 30.11.18. </w:t>
      </w:r>
      <w:r w:rsidRPr="006A46F2">
        <w:rPr>
          <w:rFonts w:cstheme="minorHAnsi"/>
          <w:bCs/>
          <w:sz w:val="24"/>
          <w:szCs w:val="24"/>
          <w:lang w:val="cy-GB"/>
        </w:rPr>
        <w:t>Amrywiaeth o stondinau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  <w:r w:rsidRPr="006A46F2">
        <w:rPr>
          <w:rFonts w:cstheme="minorHAnsi"/>
          <w:bCs/>
          <w:sz w:val="24"/>
          <w:szCs w:val="24"/>
          <w:lang w:val="cy-GB"/>
        </w:rPr>
        <w:t xml:space="preserve">Codwyd 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£477.50. </w:t>
      </w:r>
    </w:p>
    <w:p w14:paraId="0FA2F93C" w14:textId="54F2EEED" w:rsidR="005D4608" w:rsidRPr="006A46F2" w:rsidRDefault="006B6C1C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Digwyddiad Bingo Nadolig i'r holl gymuned. Trefnwyd gan Gyfeillion Ysgol Dyffryn Trannon. Codwyd £521.56.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7A403D92" w14:textId="4832D5AD" w:rsidR="005D4608" w:rsidRPr="006A46F2" w:rsidRDefault="00D5718F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Cynnau Goleuadau Nadolig Trefeglwys – 9.12.18. Bu côr blwyddyn 2 – 6 yn cymryd rhan yn y digwyddiad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0D8714E2" w14:textId="096FDEBC" w:rsidR="005D4608" w:rsidRPr="006A46F2" w:rsidRDefault="007F52A4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Côr yn canu carolau i Glwb Cinio Trefeglwys 20.12.18</w:t>
      </w:r>
    </w:p>
    <w:p w14:paraId="1238EBE9" w14:textId="09DADE4D" w:rsidR="005D4608" w:rsidRPr="006A46F2" w:rsidRDefault="00CE490B" w:rsidP="005D4608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 xml:space="preserve">Ymwelodd y </w:t>
      </w:r>
      <w:r w:rsidR="004956B6" w:rsidRPr="006A46F2">
        <w:rPr>
          <w:bCs/>
          <w:sz w:val="24"/>
          <w:szCs w:val="24"/>
          <w:lang w:val="cy-GB"/>
        </w:rPr>
        <w:t xml:space="preserve">Cyfnod </w:t>
      </w:r>
      <w:r w:rsidRPr="006A46F2">
        <w:rPr>
          <w:bCs/>
          <w:sz w:val="24"/>
          <w:szCs w:val="24"/>
          <w:lang w:val="cy-GB"/>
        </w:rPr>
        <w:t>S</w:t>
      </w:r>
      <w:r w:rsidR="004956B6" w:rsidRPr="006A46F2">
        <w:rPr>
          <w:bCs/>
          <w:sz w:val="24"/>
          <w:szCs w:val="24"/>
          <w:lang w:val="cy-GB"/>
        </w:rPr>
        <w:t xml:space="preserve">ylfaen â fferm a </w:t>
      </w:r>
      <w:r w:rsidRPr="006A46F2">
        <w:rPr>
          <w:bCs/>
          <w:sz w:val="24"/>
          <w:szCs w:val="24"/>
          <w:lang w:val="cy-GB"/>
        </w:rPr>
        <w:t>sied ieir</w:t>
      </w:r>
      <w:r w:rsidR="00497012" w:rsidRPr="006A46F2">
        <w:rPr>
          <w:bCs/>
          <w:sz w:val="24"/>
          <w:szCs w:val="24"/>
          <w:lang w:val="cy-GB"/>
        </w:rPr>
        <w:t xml:space="preserve"> Upper Ffrydd </w:t>
      </w:r>
      <w:r w:rsidR="004956B6" w:rsidRPr="006A46F2">
        <w:rPr>
          <w:bCs/>
          <w:sz w:val="24"/>
          <w:szCs w:val="24"/>
          <w:lang w:val="cy-GB"/>
        </w:rPr>
        <w:t xml:space="preserve">gan mai </w:t>
      </w:r>
      <w:r w:rsidR="00787841" w:rsidRPr="006A46F2">
        <w:rPr>
          <w:bCs/>
          <w:sz w:val="24"/>
          <w:szCs w:val="24"/>
          <w:lang w:val="cy-GB"/>
        </w:rPr>
        <w:t xml:space="preserve">ffermio oedd </w:t>
      </w:r>
      <w:r w:rsidR="004956B6" w:rsidRPr="006A46F2">
        <w:rPr>
          <w:bCs/>
          <w:sz w:val="24"/>
          <w:szCs w:val="24"/>
          <w:lang w:val="cy-GB"/>
        </w:rPr>
        <w:t>eu pwnc</w:t>
      </w:r>
      <w:r w:rsidR="005D4608" w:rsidRPr="006A46F2">
        <w:rPr>
          <w:rFonts w:cstheme="minorHAnsi"/>
          <w:bCs/>
          <w:sz w:val="24"/>
          <w:szCs w:val="24"/>
          <w:lang w:val="cy-GB"/>
        </w:rPr>
        <w:t xml:space="preserve">. </w:t>
      </w:r>
    </w:p>
    <w:p w14:paraId="7A843ACC" w14:textId="77777777" w:rsidR="00D06EBE" w:rsidRDefault="00E0563C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bCs/>
          <w:sz w:val="24"/>
          <w:szCs w:val="24"/>
          <w:lang w:val="cy-GB"/>
        </w:rPr>
        <w:t>Cododd y Bingo Pasg £505.20 tuag at yr ysgol</w:t>
      </w:r>
      <w:r w:rsidR="005D4608" w:rsidRPr="006A46F2">
        <w:rPr>
          <w:rFonts w:cstheme="minorHAnsi"/>
          <w:bCs/>
          <w:sz w:val="24"/>
          <w:szCs w:val="24"/>
          <w:lang w:val="cy-GB"/>
        </w:rPr>
        <w:t>.</w:t>
      </w:r>
      <w:r w:rsidR="00D06EBE" w:rsidRPr="00D06EBE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318C2DAA" w14:textId="77777777" w:rsidR="00D06EBE" w:rsidRDefault="00D06EBE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>
        <w:rPr>
          <w:rFonts w:cstheme="minorHAnsi"/>
          <w:bCs/>
          <w:sz w:val="24"/>
          <w:szCs w:val="24"/>
          <w:lang w:val="cy-GB"/>
        </w:rPr>
        <w:t xml:space="preserve">Cyflwynodd </w:t>
      </w:r>
      <w:r w:rsidRPr="00D06EBE">
        <w:rPr>
          <w:rFonts w:cstheme="minorHAnsi"/>
          <w:bCs/>
          <w:sz w:val="24"/>
          <w:szCs w:val="24"/>
          <w:lang w:val="cy-GB"/>
        </w:rPr>
        <w:t xml:space="preserve">DMPROcoach a Mathew Savage </w:t>
      </w:r>
      <w:r>
        <w:rPr>
          <w:rFonts w:cstheme="minorHAnsi"/>
          <w:bCs/>
          <w:sz w:val="24"/>
          <w:szCs w:val="24"/>
          <w:lang w:val="cy-GB"/>
        </w:rPr>
        <w:t xml:space="preserve">offer pêl-droed i’r ysgol. Diolch yn fawr iawn. </w:t>
      </w:r>
      <w:r w:rsidRPr="00D06EBE">
        <w:rPr>
          <w:rFonts w:cstheme="minorHAnsi"/>
          <w:bCs/>
          <w:sz w:val="24"/>
          <w:szCs w:val="24"/>
          <w:lang w:val="cy-GB"/>
        </w:rPr>
        <w:t xml:space="preserve"> </w:t>
      </w:r>
    </w:p>
    <w:p w14:paraId="6202BDE0" w14:textId="77777777" w:rsidR="00D06EBE" w:rsidRDefault="00D06EBE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D06EBE">
        <w:rPr>
          <w:rFonts w:cstheme="minorHAnsi"/>
          <w:bCs/>
          <w:sz w:val="24"/>
          <w:szCs w:val="24"/>
          <w:lang w:val="cy-GB"/>
        </w:rPr>
        <w:t xml:space="preserve">24.5.19 – </w:t>
      </w:r>
      <w:r>
        <w:rPr>
          <w:rFonts w:cstheme="minorHAnsi"/>
          <w:bCs/>
          <w:sz w:val="24"/>
          <w:szCs w:val="24"/>
          <w:lang w:val="cy-GB"/>
        </w:rPr>
        <w:t xml:space="preserve">Parti Traeth yr Haf </w:t>
      </w:r>
      <w:r w:rsidRPr="00D06EBE">
        <w:rPr>
          <w:rFonts w:cstheme="minorHAnsi"/>
          <w:bCs/>
          <w:sz w:val="24"/>
          <w:szCs w:val="24"/>
          <w:lang w:val="cy-GB"/>
        </w:rPr>
        <w:t xml:space="preserve">– </w:t>
      </w:r>
      <w:r>
        <w:rPr>
          <w:rFonts w:cstheme="minorHAnsi"/>
          <w:bCs/>
          <w:sz w:val="24"/>
          <w:szCs w:val="24"/>
          <w:lang w:val="cy-GB"/>
        </w:rPr>
        <w:t xml:space="preserve">Trefnwyd gan Ffrindiau YDT yn Neuadd Goffa Trefeglwys. </w:t>
      </w:r>
    </w:p>
    <w:p w14:paraId="30854AF1" w14:textId="77777777" w:rsidR="00D06EBE" w:rsidRDefault="00D06EBE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D06EBE">
        <w:rPr>
          <w:rFonts w:cstheme="minorHAnsi"/>
          <w:bCs/>
          <w:sz w:val="24"/>
          <w:szCs w:val="24"/>
          <w:lang w:val="cy-GB"/>
        </w:rPr>
        <w:t xml:space="preserve">17.6.19 </w:t>
      </w:r>
      <w:r>
        <w:rPr>
          <w:rFonts w:cstheme="minorHAnsi"/>
          <w:bCs/>
          <w:sz w:val="24"/>
          <w:szCs w:val="24"/>
          <w:lang w:val="cy-GB"/>
        </w:rPr>
        <w:t xml:space="preserve"> Daeth </w:t>
      </w:r>
      <w:r w:rsidRPr="00D06EBE">
        <w:rPr>
          <w:rFonts w:cstheme="minorHAnsi"/>
          <w:bCs/>
          <w:sz w:val="24"/>
          <w:szCs w:val="24"/>
          <w:lang w:val="cy-GB"/>
        </w:rPr>
        <w:t xml:space="preserve">PC Viv </w:t>
      </w:r>
      <w:r>
        <w:rPr>
          <w:rFonts w:cstheme="minorHAnsi"/>
          <w:bCs/>
          <w:sz w:val="24"/>
          <w:szCs w:val="24"/>
          <w:lang w:val="cy-GB"/>
        </w:rPr>
        <w:t xml:space="preserve"> i’r ysgol i siarad efo disgyblion Blwyddyn 1 am argyfwng, disgyblion Blwyddyn 2 ‘ Pants Siarad’ a Blwyddyn 3 a 4 – Ffind neu Elyn.</w:t>
      </w:r>
    </w:p>
    <w:p w14:paraId="07964E66" w14:textId="77777777" w:rsidR="00D06EBE" w:rsidRDefault="00D06EBE" w:rsidP="00D06EB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D06EBE">
        <w:rPr>
          <w:rFonts w:cstheme="minorHAnsi"/>
          <w:bCs/>
          <w:sz w:val="24"/>
          <w:szCs w:val="24"/>
          <w:lang w:val="cy-GB"/>
        </w:rPr>
        <w:t xml:space="preserve">20.6.19 </w:t>
      </w:r>
      <w:r>
        <w:rPr>
          <w:rFonts w:cstheme="minorHAnsi"/>
          <w:bCs/>
          <w:sz w:val="24"/>
          <w:szCs w:val="24"/>
          <w:lang w:val="cy-GB"/>
        </w:rPr>
        <w:t>Clwb Eco yn casglu sbwriel o amgylch y pentre.</w:t>
      </w:r>
    </w:p>
    <w:p w14:paraId="3585C57F" w14:textId="4C670040" w:rsidR="005D4608" w:rsidRPr="00D06EBE" w:rsidRDefault="00D06EBE" w:rsidP="00675A93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  <w:lang w:val="cy-GB"/>
        </w:rPr>
      </w:pPr>
      <w:r w:rsidRPr="006A46F2">
        <w:rPr>
          <w:rFonts w:cstheme="minorHAnsi"/>
          <w:noProof/>
          <w:sz w:val="24"/>
          <w:szCs w:val="24"/>
          <w:lang w:val="cy-GB"/>
        </w:rPr>
        <w:drawing>
          <wp:anchor distT="36576" distB="36576" distL="36576" distR="36576" simplePos="0" relativeHeight="251660800" behindDoc="0" locked="0" layoutInCell="1" allowOverlap="1" wp14:anchorId="69913853" wp14:editId="4FAB47B7">
            <wp:simplePos x="0" y="0"/>
            <wp:positionH relativeFrom="page">
              <wp:posOffset>5262880</wp:posOffset>
            </wp:positionH>
            <wp:positionV relativeFrom="paragraph">
              <wp:posOffset>378460</wp:posOffset>
            </wp:positionV>
            <wp:extent cx="1943301" cy="1360188"/>
            <wp:effectExtent l="190500" t="285750" r="190500" b="297180"/>
            <wp:wrapNone/>
            <wp:docPr id="6" name="Picture 6" descr="DJI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I_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99222">
                      <a:off x="0" y="0"/>
                      <a:ext cx="1943301" cy="1360188"/>
                    </a:xfrm>
                    <a:prstGeom prst="rect">
                      <a:avLst/>
                    </a:prstGeom>
                    <a:solidFill>
                      <a:sysClr val="windowText" lastClr="000000">
                        <a:lumMod val="0"/>
                        <a:lumOff val="0"/>
                      </a:sysClr>
                    </a:solidFill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EBE">
        <w:rPr>
          <w:rFonts w:cstheme="minorHAnsi"/>
          <w:bCs/>
          <w:sz w:val="24"/>
          <w:szCs w:val="24"/>
          <w:lang w:val="cy-GB"/>
        </w:rPr>
        <w:t>13.7.19 –Carni</w:t>
      </w:r>
      <w:r>
        <w:rPr>
          <w:rFonts w:cstheme="minorHAnsi"/>
          <w:bCs/>
          <w:sz w:val="24"/>
          <w:szCs w:val="24"/>
          <w:lang w:val="cy-GB"/>
        </w:rPr>
        <w:t>f</w:t>
      </w:r>
      <w:r w:rsidRPr="00D06EBE">
        <w:rPr>
          <w:rFonts w:cstheme="minorHAnsi"/>
          <w:bCs/>
          <w:sz w:val="24"/>
          <w:szCs w:val="24"/>
          <w:lang w:val="cy-GB"/>
        </w:rPr>
        <w:t xml:space="preserve">al </w:t>
      </w:r>
      <w:r>
        <w:rPr>
          <w:rFonts w:cstheme="minorHAnsi"/>
          <w:bCs/>
          <w:sz w:val="24"/>
          <w:szCs w:val="24"/>
          <w:lang w:val="cy-GB"/>
        </w:rPr>
        <w:t>Llanidloes – Thema’r ‘float’ eleni oedd O dan y Môr. Gwisgodd tua 65 o ddisgyblion fel pysgod a’r staff fel môr ladron!</w:t>
      </w:r>
    </w:p>
    <w:p w14:paraId="7E744123" w14:textId="4B824BE4" w:rsidR="007723E7" w:rsidRDefault="007723E7" w:rsidP="00675A93">
      <w:pPr>
        <w:rPr>
          <w:rFonts w:cstheme="minorHAnsi"/>
          <w:b/>
          <w:sz w:val="24"/>
          <w:szCs w:val="24"/>
          <w:lang w:val="cy-GB"/>
        </w:rPr>
      </w:pPr>
    </w:p>
    <w:p w14:paraId="60A6434B" w14:textId="657074E7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2641A7E6" w14:textId="3FD2DE33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17A3147C" w14:textId="1FF39BB2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  <w:r>
        <w:rPr>
          <w:rFonts w:eastAsia="Times New Roman"/>
          <w:noProof/>
        </w:rPr>
        <w:drawing>
          <wp:inline distT="0" distB="0" distL="0" distR="0" wp14:anchorId="436DE116" wp14:editId="5CBED4B9">
            <wp:extent cx="7014067" cy="5260551"/>
            <wp:effectExtent l="318" t="0" r="0" b="0"/>
            <wp:docPr id="1" name="Picture 1" descr="cid:1f2377f4-3555-4691-ad13-ec2e91980305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f2377f4-3555-4691-ad13-ec2e91980305@eurprd01.prod.exchangelabs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5670" cy="52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B103" w14:textId="13B7CF51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0D9911FF" w14:textId="4454269F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6B5A8A6F" w14:textId="0B7DBB04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717C3123" w14:textId="4475FDC1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</w:p>
    <w:p w14:paraId="7D94C0A2" w14:textId="028782E3" w:rsidR="009E6CFB" w:rsidRDefault="009E6CFB" w:rsidP="00675A93">
      <w:pPr>
        <w:rPr>
          <w:rFonts w:cstheme="minorHAnsi"/>
          <w:b/>
          <w:sz w:val="24"/>
          <w:szCs w:val="24"/>
          <w:lang w:val="cy-GB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9337E23" wp14:editId="5B021573">
            <wp:extent cx="5076825" cy="4545639"/>
            <wp:effectExtent l="0" t="0" r="0" b="7620"/>
            <wp:docPr id="2" name="Picture 2" descr="cid:bada2b9d-b9e2-42a1-a2f0-64dcd2088f72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ada2b9d-b9e2-42a1-a2f0-64dcd2088f72@eurprd01.prod.exchangelab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6"/>
                    <a:stretch/>
                  </pic:blipFill>
                  <pic:spPr bwMode="auto">
                    <a:xfrm rot="10800000">
                      <a:off x="0" y="0"/>
                      <a:ext cx="5078498" cy="45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E5A8" w14:textId="0561B5F3" w:rsidR="009E6CFB" w:rsidRPr="006A46F2" w:rsidRDefault="009E6CFB" w:rsidP="00675A93">
      <w:pPr>
        <w:rPr>
          <w:rFonts w:cstheme="minorHAnsi"/>
          <w:b/>
          <w:sz w:val="24"/>
          <w:szCs w:val="24"/>
          <w:lang w:val="cy-GB"/>
        </w:rPr>
      </w:pPr>
      <w:r>
        <w:rPr>
          <w:rFonts w:eastAsia="Times New Roman"/>
          <w:noProof/>
        </w:rPr>
        <w:drawing>
          <wp:inline distT="0" distB="0" distL="0" distR="0" wp14:anchorId="36E2EB3C" wp14:editId="4179599E">
            <wp:extent cx="3987648" cy="5340047"/>
            <wp:effectExtent l="0" t="9525" r="3810" b="3810"/>
            <wp:docPr id="4" name="Picture 4" descr="cid:e8d3b577-263a-4d2d-97bb-bcec9dfe58be@eurprd01.prod.exchangelab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8d3b577-263a-4d2d-97bb-bcec9dfe58be@eurprd01.prod.exchangelab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r="30595"/>
                    <a:stretch/>
                  </pic:blipFill>
                  <pic:spPr bwMode="auto">
                    <a:xfrm rot="5400000">
                      <a:off x="0" y="0"/>
                      <a:ext cx="3991922" cy="53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CFB" w:rsidRPr="006A46F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C8CD5" w14:textId="77777777" w:rsidR="00011043" w:rsidRDefault="00011043" w:rsidP="00D45E84">
      <w:pPr>
        <w:spacing w:after="0" w:line="240" w:lineRule="auto"/>
      </w:pPr>
      <w:r>
        <w:separator/>
      </w:r>
    </w:p>
  </w:endnote>
  <w:endnote w:type="continuationSeparator" w:id="0">
    <w:p w14:paraId="6816B122" w14:textId="77777777" w:rsidR="00011043" w:rsidRDefault="00011043" w:rsidP="00D45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26EF3" w14:textId="77777777" w:rsidR="00DA4F55" w:rsidRDefault="00DA4F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11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6E55F6" w14:textId="7B65BB2A" w:rsidR="00CB6FFE" w:rsidRDefault="00CB6FF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    </w:t>
        </w:r>
        <w:r w:rsidRPr="00906518">
          <w:rPr>
            <w:noProof/>
          </w:rPr>
          <w:t>“Pethau bach, pob peth o bwys, yma yn Nhrefeglwys.”</w:t>
        </w:r>
      </w:p>
    </w:sdtContent>
  </w:sdt>
  <w:p w14:paraId="6A236455" w14:textId="77777777" w:rsidR="00CB6FFE" w:rsidRDefault="00CB6F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DB1AC" w14:textId="77777777" w:rsidR="00DA4F55" w:rsidRDefault="00DA4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8349F" w14:textId="77777777" w:rsidR="00011043" w:rsidRDefault="00011043" w:rsidP="00D45E84">
      <w:pPr>
        <w:spacing w:after="0" w:line="240" w:lineRule="auto"/>
      </w:pPr>
      <w:r>
        <w:separator/>
      </w:r>
    </w:p>
  </w:footnote>
  <w:footnote w:type="continuationSeparator" w:id="0">
    <w:p w14:paraId="2516C17A" w14:textId="77777777" w:rsidR="00011043" w:rsidRDefault="00011043" w:rsidP="00D45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62390" w14:textId="3DF9EA36" w:rsidR="00DA4F55" w:rsidRDefault="009E6CFB">
    <w:pPr>
      <w:pStyle w:val="Header"/>
    </w:pPr>
    <w:r>
      <w:rPr>
        <w:noProof/>
      </w:rPr>
      <w:pict w14:anchorId="379AF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91" o:spid="_x0000_s2050" type="#_x0000_t75" style="position:absolute;margin-left:0;margin-top:0;width:451.15pt;height:381.3pt;z-index:-251655168;mso-position-horizontal:center;mso-position-horizontal-relative:margin;mso-position-vertical:center;mso-position-vertical-relative:margin" o:allowincell="f">
          <v:imagedata r:id="rId1" o:title="Dyffryn Trann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509C3" w14:textId="4F29F949" w:rsidR="00CB6FFE" w:rsidRDefault="009E6CFB">
    <w:pPr>
      <w:pStyle w:val="Header"/>
    </w:pPr>
    <w:r>
      <w:rPr>
        <w:rFonts w:ascii="Times New Roman" w:hAnsi="Times New Roman" w:cs="Times New Roman"/>
        <w:b/>
        <w:noProof/>
        <w:sz w:val="24"/>
        <w:szCs w:val="24"/>
      </w:rPr>
      <w:pict w14:anchorId="184D5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92" o:spid="_x0000_s2051" type="#_x0000_t75" style="position:absolute;margin-left:0;margin-top:0;width:451.15pt;height:381.3pt;z-index:-251654144;mso-position-horizontal:center;mso-position-horizontal-relative:margin;mso-position-vertical:center;mso-position-vertical-relative:margin" o:allowincell="f">
          <v:imagedata r:id="rId1" o:title="Dyffryn Trannon" gain="19661f" blacklevel="22938f"/>
          <w10:wrap anchorx="margin" anchory="margin"/>
        </v:shape>
      </w:pict>
    </w:r>
    <w:r w:rsidR="00CB6FFE" w:rsidRPr="00581339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461BEE3" wp14:editId="71771CFA">
          <wp:simplePos x="0" y="0"/>
          <wp:positionH relativeFrom="margin">
            <wp:posOffset>5140960</wp:posOffset>
          </wp:positionH>
          <wp:positionV relativeFrom="paragraph">
            <wp:posOffset>-190500</wp:posOffset>
          </wp:positionV>
          <wp:extent cx="1060450" cy="466725"/>
          <wp:effectExtent l="0" t="0" r="6350" b="9525"/>
          <wp:wrapTight wrapText="bothSides">
            <wp:wrapPolygon edited="0">
              <wp:start x="0" y="0"/>
              <wp:lineTo x="0" y="21159"/>
              <wp:lineTo x="21341" y="21159"/>
              <wp:lineTo x="21341" y="0"/>
              <wp:lineTo x="0" y="0"/>
            </wp:wrapPolygon>
          </wp:wrapTight>
          <wp:docPr id="10" name="Picture 10" descr="logo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B6FFE">
      <w:t>Adroddiad</w:t>
    </w:r>
    <w:proofErr w:type="spellEnd"/>
    <w:r w:rsidR="00CB6FFE">
      <w:t xml:space="preserve"> </w:t>
    </w:r>
    <w:proofErr w:type="spellStart"/>
    <w:r w:rsidR="00CB6FFE">
      <w:t>Blynyddol</w:t>
    </w:r>
    <w:proofErr w:type="spellEnd"/>
    <w:r w:rsidR="00CB6FFE">
      <w:t xml:space="preserve"> y </w:t>
    </w:r>
    <w:proofErr w:type="spellStart"/>
    <w:r w:rsidR="00CB6FFE">
      <w:t>Llywodraethwyr</w:t>
    </w:r>
    <w:proofErr w:type="spellEnd"/>
    <w:r w:rsidR="00CB6FFE">
      <w:t xml:space="preserve"> i </w:t>
    </w:r>
    <w:proofErr w:type="spellStart"/>
    <w:r w:rsidR="00CB6FFE">
      <w:t>Rieni</w:t>
    </w:r>
    <w:proofErr w:type="spellEnd"/>
    <w:r w:rsidR="00CB6FFE">
      <w:t xml:space="preserve"> 2018-2019 YSGOL DYFFRYN TRANNON</w:t>
    </w:r>
  </w:p>
  <w:p w14:paraId="736A2D45" w14:textId="4597D06D" w:rsidR="00CB6FFE" w:rsidRDefault="00CB6F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55C31" w14:textId="7145D079" w:rsidR="00DA4F55" w:rsidRDefault="009E6CFB">
    <w:pPr>
      <w:pStyle w:val="Header"/>
    </w:pPr>
    <w:r>
      <w:rPr>
        <w:noProof/>
      </w:rPr>
      <w:pict w14:anchorId="1E5BAC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90" o:spid="_x0000_s2049" type="#_x0000_t75" style="position:absolute;margin-left:0;margin-top:0;width:451.15pt;height:381.3pt;z-index:-251656192;mso-position-horizontal:center;mso-position-horizontal-relative:margin;mso-position-vertical:center;mso-position-vertical-relative:margin" o:allowincell="f">
          <v:imagedata r:id="rId1" o:title="Dyffryn Trann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1667"/>
    <w:multiLevelType w:val="hybridMultilevel"/>
    <w:tmpl w:val="50DEB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E194D"/>
    <w:multiLevelType w:val="hybridMultilevel"/>
    <w:tmpl w:val="ABC88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0861"/>
    <w:multiLevelType w:val="multilevel"/>
    <w:tmpl w:val="1F4AD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32B1F1A"/>
    <w:multiLevelType w:val="hybridMultilevel"/>
    <w:tmpl w:val="D8F48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51D4"/>
    <w:multiLevelType w:val="hybridMultilevel"/>
    <w:tmpl w:val="09BCB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D1CF6"/>
    <w:multiLevelType w:val="hybridMultilevel"/>
    <w:tmpl w:val="65E0A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45367"/>
    <w:multiLevelType w:val="multilevel"/>
    <w:tmpl w:val="C92E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350281"/>
    <w:multiLevelType w:val="multilevel"/>
    <w:tmpl w:val="71564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074276B"/>
    <w:multiLevelType w:val="hybridMultilevel"/>
    <w:tmpl w:val="D518B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D2EB9"/>
    <w:multiLevelType w:val="hybridMultilevel"/>
    <w:tmpl w:val="5706D456"/>
    <w:lvl w:ilvl="0" w:tplc="AF12D2B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A425E"/>
    <w:multiLevelType w:val="hybridMultilevel"/>
    <w:tmpl w:val="BD6A0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559BE"/>
    <w:multiLevelType w:val="hybridMultilevel"/>
    <w:tmpl w:val="5992BEA4"/>
    <w:lvl w:ilvl="0" w:tplc="AD9CAE1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7DCB335B"/>
    <w:multiLevelType w:val="hybridMultilevel"/>
    <w:tmpl w:val="F4D4F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5"/>
  </w:num>
  <w:num w:numId="5">
    <w:abstractNumId w:val="3"/>
  </w:num>
  <w:num w:numId="6">
    <w:abstractNumId w:val="9"/>
  </w:num>
  <w:num w:numId="7">
    <w:abstractNumId w:val="12"/>
  </w:num>
  <w:num w:numId="8">
    <w:abstractNumId w:val="10"/>
  </w:num>
  <w:num w:numId="9">
    <w:abstractNumId w:val="1"/>
  </w:num>
  <w:num w:numId="10">
    <w:abstractNumId w:val="2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FB"/>
    <w:rsid w:val="00003456"/>
    <w:rsid w:val="00010494"/>
    <w:rsid w:val="00011043"/>
    <w:rsid w:val="0003547B"/>
    <w:rsid w:val="0004089E"/>
    <w:rsid w:val="00050436"/>
    <w:rsid w:val="000523D8"/>
    <w:rsid w:val="00070992"/>
    <w:rsid w:val="00076775"/>
    <w:rsid w:val="00083ED4"/>
    <w:rsid w:val="0009277B"/>
    <w:rsid w:val="00093B39"/>
    <w:rsid w:val="000A06FE"/>
    <w:rsid w:val="000A66DC"/>
    <w:rsid w:val="000B7C7C"/>
    <w:rsid w:val="000C2AEB"/>
    <w:rsid w:val="000C4D9C"/>
    <w:rsid w:val="000C7EC4"/>
    <w:rsid w:val="000D4688"/>
    <w:rsid w:val="000E3EEA"/>
    <w:rsid w:val="000E68AA"/>
    <w:rsid w:val="000E7C19"/>
    <w:rsid w:val="000F1291"/>
    <w:rsid w:val="000F2D02"/>
    <w:rsid w:val="0010126B"/>
    <w:rsid w:val="00114A28"/>
    <w:rsid w:val="00122984"/>
    <w:rsid w:val="0013099D"/>
    <w:rsid w:val="00131DF0"/>
    <w:rsid w:val="001438CF"/>
    <w:rsid w:val="00152B65"/>
    <w:rsid w:val="001726AF"/>
    <w:rsid w:val="001830AD"/>
    <w:rsid w:val="001942D7"/>
    <w:rsid w:val="001A608A"/>
    <w:rsid w:val="001A6CAD"/>
    <w:rsid w:val="001B0F92"/>
    <w:rsid w:val="001B1250"/>
    <w:rsid w:val="001C1130"/>
    <w:rsid w:val="001C15E0"/>
    <w:rsid w:val="001D39D2"/>
    <w:rsid w:val="001D488D"/>
    <w:rsid w:val="001E1929"/>
    <w:rsid w:val="001F67C0"/>
    <w:rsid w:val="00201139"/>
    <w:rsid w:val="00201E3A"/>
    <w:rsid w:val="0020695B"/>
    <w:rsid w:val="002101E4"/>
    <w:rsid w:val="00224FB7"/>
    <w:rsid w:val="00232AA8"/>
    <w:rsid w:val="002340D5"/>
    <w:rsid w:val="00247BE1"/>
    <w:rsid w:val="002532FA"/>
    <w:rsid w:val="0026598A"/>
    <w:rsid w:val="002712F1"/>
    <w:rsid w:val="00281FA2"/>
    <w:rsid w:val="002851A7"/>
    <w:rsid w:val="002A0DBD"/>
    <w:rsid w:val="002A3B7E"/>
    <w:rsid w:val="002B37A5"/>
    <w:rsid w:val="002B42A4"/>
    <w:rsid w:val="002B7925"/>
    <w:rsid w:val="002C5EBD"/>
    <w:rsid w:val="002D1DC9"/>
    <w:rsid w:val="002D5890"/>
    <w:rsid w:val="002E3244"/>
    <w:rsid w:val="002F0AF5"/>
    <w:rsid w:val="002F15FB"/>
    <w:rsid w:val="00306BC1"/>
    <w:rsid w:val="00325799"/>
    <w:rsid w:val="0032674D"/>
    <w:rsid w:val="00330923"/>
    <w:rsid w:val="00341AD8"/>
    <w:rsid w:val="003436C1"/>
    <w:rsid w:val="003572C7"/>
    <w:rsid w:val="00360DCC"/>
    <w:rsid w:val="003872E4"/>
    <w:rsid w:val="00390C0A"/>
    <w:rsid w:val="00397895"/>
    <w:rsid w:val="003B422C"/>
    <w:rsid w:val="003C74F6"/>
    <w:rsid w:val="003D0DE9"/>
    <w:rsid w:val="003D50E1"/>
    <w:rsid w:val="00405994"/>
    <w:rsid w:val="00411070"/>
    <w:rsid w:val="00412435"/>
    <w:rsid w:val="004168DE"/>
    <w:rsid w:val="00423FC7"/>
    <w:rsid w:val="00450689"/>
    <w:rsid w:val="0046323D"/>
    <w:rsid w:val="00490878"/>
    <w:rsid w:val="004912A5"/>
    <w:rsid w:val="004956B6"/>
    <w:rsid w:val="00496DC1"/>
    <w:rsid w:val="00497012"/>
    <w:rsid w:val="004B0BE1"/>
    <w:rsid w:val="004B0E51"/>
    <w:rsid w:val="004B4144"/>
    <w:rsid w:val="004C148D"/>
    <w:rsid w:val="004C41B1"/>
    <w:rsid w:val="004C69A5"/>
    <w:rsid w:val="004D0D50"/>
    <w:rsid w:val="00521061"/>
    <w:rsid w:val="0055393B"/>
    <w:rsid w:val="00553D6E"/>
    <w:rsid w:val="00556F69"/>
    <w:rsid w:val="00563734"/>
    <w:rsid w:val="00573983"/>
    <w:rsid w:val="00581339"/>
    <w:rsid w:val="00583017"/>
    <w:rsid w:val="005968AE"/>
    <w:rsid w:val="0059721D"/>
    <w:rsid w:val="005A19AB"/>
    <w:rsid w:val="005D4608"/>
    <w:rsid w:val="005D5446"/>
    <w:rsid w:val="005E3C6D"/>
    <w:rsid w:val="005E57BF"/>
    <w:rsid w:val="005E634C"/>
    <w:rsid w:val="005E64DC"/>
    <w:rsid w:val="005F6533"/>
    <w:rsid w:val="00601819"/>
    <w:rsid w:val="00607D4F"/>
    <w:rsid w:val="006303C7"/>
    <w:rsid w:val="006353D0"/>
    <w:rsid w:val="00636768"/>
    <w:rsid w:val="0066482A"/>
    <w:rsid w:val="00675A93"/>
    <w:rsid w:val="006806BC"/>
    <w:rsid w:val="0068128F"/>
    <w:rsid w:val="006841EE"/>
    <w:rsid w:val="006861E4"/>
    <w:rsid w:val="006910E3"/>
    <w:rsid w:val="006A46F2"/>
    <w:rsid w:val="006B6C1C"/>
    <w:rsid w:val="006C3277"/>
    <w:rsid w:val="006C6DD7"/>
    <w:rsid w:val="006D3B7E"/>
    <w:rsid w:val="006D6503"/>
    <w:rsid w:val="006F1EBA"/>
    <w:rsid w:val="006F68F8"/>
    <w:rsid w:val="006F77A6"/>
    <w:rsid w:val="00705372"/>
    <w:rsid w:val="00714B8C"/>
    <w:rsid w:val="00721279"/>
    <w:rsid w:val="007312F8"/>
    <w:rsid w:val="00751AED"/>
    <w:rsid w:val="007723E7"/>
    <w:rsid w:val="00782FF2"/>
    <w:rsid w:val="007841D1"/>
    <w:rsid w:val="00784465"/>
    <w:rsid w:val="007847E6"/>
    <w:rsid w:val="00787841"/>
    <w:rsid w:val="0079347A"/>
    <w:rsid w:val="007A29D5"/>
    <w:rsid w:val="007A2D32"/>
    <w:rsid w:val="007A2D6A"/>
    <w:rsid w:val="007A3756"/>
    <w:rsid w:val="007B0DC1"/>
    <w:rsid w:val="007B61D2"/>
    <w:rsid w:val="007C590B"/>
    <w:rsid w:val="007F52A4"/>
    <w:rsid w:val="008026C0"/>
    <w:rsid w:val="00802AE4"/>
    <w:rsid w:val="00803DD1"/>
    <w:rsid w:val="00820E96"/>
    <w:rsid w:val="00833C87"/>
    <w:rsid w:val="00864F89"/>
    <w:rsid w:val="0087094B"/>
    <w:rsid w:val="0088392E"/>
    <w:rsid w:val="00891C20"/>
    <w:rsid w:val="00895F85"/>
    <w:rsid w:val="008A4865"/>
    <w:rsid w:val="008A69C0"/>
    <w:rsid w:val="008B682A"/>
    <w:rsid w:val="008C22D5"/>
    <w:rsid w:val="008C7895"/>
    <w:rsid w:val="008D54AD"/>
    <w:rsid w:val="008D726F"/>
    <w:rsid w:val="008E44F6"/>
    <w:rsid w:val="008F33DE"/>
    <w:rsid w:val="008F37DB"/>
    <w:rsid w:val="00901DF3"/>
    <w:rsid w:val="00902DE8"/>
    <w:rsid w:val="00906518"/>
    <w:rsid w:val="009154E8"/>
    <w:rsid w:val="00920C33"/>
    <w:rsid w:val="00927C9A"/>
    <w:rsid w:val="009319B5"/>
    <w:rsid w:val="00932419"/>
    <w:rsid w:val="009334E9"/>
    <w:rsid w:val="00934A7E"/>
    <w:rsid w:val="00935E5B"/>
    <w:rsid w:val="00937589"/>
    <w:rsid w:val="00950611"/>
    <w:rsid w:val="00952772"/>
    <w:rsid w:val="00953E84"/>
    <w:rsid w:val="00965E20"/>
    <w:rsid w:val="00980BEF"/>
    <w:rsid w:val="009843EE"/>
    <w:rsid w:val="009A3559"/>
    <w:rsid w:val="009A42AD"/>
    <w:rsid w:val="009E1009"/>
    <w:rsid w:val="009E544E"/>
    <w:rsid w:val="009E6CFB"/>
    <w:rsid w:val="009F0A02"/>
    <w:rsid w:val="009F3D01"/>
    <w:rsid w:val="009F4DE5"/>
    <w:rsid w:val="00A02661"/>
    <w:rsid w:val="00A07BB7"/>
    <w:rsid w:val="00A21C43"/>
    <w:rsid w:val="00A3051F"/>
    <w:rsid w:val="00A359D2"/>
    <w:rsid w:val="00A42596"/>
    <w:rsid w:val="00A50EDD"/>
    <w:rsid w:val="00A51A0B"/>
    <w:rsid w:val="00A634FD"/>
    <w:rsid w:val="00A74052"/>
    <w:rsid w:val="00A84D4D"/>
    <w:rsid w:val="00A9068D"/>
    <w:rsid w:val="00A90B56"/>
    <w:rsid w:val="00A93ADB"/>
    <w:rsid w:val="00AA2EED"/>
    <w:rsid w:val="00AA7A30"/>
    <w:rsid w:val="00AB15B8"/>
    <w:rsid w:val="00AB41BD"/>
    <w:rsid w:val="00AE48F5"/>
    <w:rsid w:val="00AF7413"/>
    <w:rsid w:val="00B162E4"/>
    <w:rsid w:val="00B33434"/>
    <w:rsid w:val="00B36C04"/>
    <w:rsid w:val="00B41745"/>
    <w:rsid w:val="00B566F9"/>
    <w:rsid w:val="00B64326"/>
    <w:rsid w:val="00B80A51"/>
    <w:rsid w:val="00B84CB6"/>
    <w:rsid w:val="00B87543"/>
    <w:rsid w:val="00B904FB"/>
    <w:rsid w:val="00BC131B"/>
    <w:rsid w:val="00BC4819"/>
    <w:rsid w:val="00BC5C6C"/>
    <w:rsid w:val="00BD650B"/>
    <w:rsid w:val="00BE2FC7"/>
    <w:rsid w:val="00BE7FDF"/>
    <w:rsid w:val="00BF2471"/>
    <w:rsid w:val="00C01662"/>
    <w:rsid w:val="00C32590"/>
    <w:rsid w:val="00C43390"/>
    <w:rsid w:val="00C4422B"/>
    <w:rsid w:val="00C54EBA"/>
    <w:rsid w:val="00C60E86"/>
    <w:rsid w:val="00C610B5"/>
    <w:rsid w:val="00C645C0"/>
    <w:rsid w:val="00C67A24"/>
    <w:rsid w:val="00C77CF8"/>
    <w:rsid w:val="00C913B9"/>
    <w:rsid w:val="00C94AF3"/>
    <w:rsid w:val="00C96DAB"/>
    <w:rsid w:val="00CB0C18"/>
    <w:rsid w:val="00CB6FFE"/>
    <w:rsid w:val="00CD7827"/>
    <w:rsid w:val="00CD7DE6"/>
    <w:rsid w:val="00CE490B"/>
    <w:rsid w:val="00CF0ADF"/>
    <w:rsid w:val="00CF36E4"/>
    <w:rsid w:val="00CF6BEA"/>
    <w:rsid w:val="00D06EBE"/>
    <w:rsid w:val="00D0798E"/>
    <w:rsid w:val="00D24319"/>
    <w:rsid w:val="00D34C68"/>
    <w:rsid w:val="00D415D3"/>
    <w:rsid w:val="00D45E84"/>
    <w:rsid w:val="00D515C3"/>
    <w:rsid w:val="00D51E3B"/>
    <w:rsid w:val="00D5718F"/>
    <w:rsid w:val="00D6125F"/>
    <w:rsid w:val="00D704B6"/>
    <w:rsid w:val="00D72AD1"/>
    <w:rsid w:val="00D76C55"/>
    <w:rsid w:val="00D87050"/>
    <w:rsid w:val="00D93451"/>
    <w:rsid w:val="00D9532E"/>
    <w:rsid w:val="00DA4F55"/>
    <w:rsid w:val="00DA64EB"/>
    <w:rsid w:val="00DB0047"/>
    <w:rsid w:val="00DB01E1"/>
    <w:rsid w:val="00DE1757"/>
    <w:rsid w:val="00E008A6"/>
    <w:rsid w:val="00E036C4"/>
    <w:rsid w:val="00E0563C"/>
    <w:rsid w:val="00E1215E"/>
    <w:rsid w:val="00E13478"/>
    <w:rsid w:val="00E13E6E"/>
    <w:rsid w:val="00E159A8"/>
    <w:rsid w:val="00E16905"/>
    <w:rsid w:val="00E2238A"/>
    <w:rsid w:val="00E251ED"/>
    <w:rsid w:val="00E319A4"/>
    <w:rsid w:val="00E43B49"/>
    <w:rsid w:val="00E44933"/>
    <w:rsid w:val="00E44F0C"/>
    <w:rsid w:val="00E513FE"/>
    <w:rsid w:val="00E52FCF"/>
    <w:rsid w:val="00E64C9F"/>
    <w:rsid w:val="00E77EAC"/>
    <w:rsid w:val="00E80F60"/>
    <w:rsid w:val="00E9679F"/>
    <w:rsid w:val="00E970D7"/>
    <w:rsid w:val="00E97527"/>
    <w:rsid w:val="00EA42EB"/>
    <w:rsid w:val="00EB09EE"/>
    <w:rsid w:val="00EB1FC1"/>
    <w:rsid w:val="00EB3654"/>
    <w:rsid w:val="00EB3D3F"/>
    <w:rsid w:val="00EB7874"/>
    <w:rsid w:val="00EE14EF"/>
    <w:rsid w:val="00EE3A53"/>
    <w:rsid w:val="00EF43C0"/>
    <w:rsid w:val="00EF68A1"/>
    <w:rsid w:val="00F03865"/>
    <w:rsid w:val="00F11C94"/>
    <w:rsid w:val="00F14DCB"/>
    <w:rsid w:val="00F30EF9"/>
    <w:rsid w:val="00F34BF3"/>
    <w:rsid w:val="00F513A7"/>
    <w:rsid w:val="00F52FBC"/>
    <w:rsid w:val="00F72A68"/>
    <w:rsid w:val="00F74D85"/>
    <w:rsid w:val="00F84DF5"/>
    <w:rsid w:val="00FA3357"/>
    <w:rsid w:val="00FB1718"/>
    <w:rsid w:val="00FC15AA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84CD10"/>
  <w15:docId w15:val="{416DCD0C-A59D-4351-9055-020A519F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6C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D460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13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339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33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33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77B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77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5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E84"/>
  </w:style>
  <w:style w:type="paragraph" w:styleId="Footer">
    <w:name w:val="footer"/>
    <w:basedOn w:val="Normal"/>
    <w:link w:val="FooterChar"/>
    <w:uiPriority w:val="99"/>
    <w:unhideWhenUsed/>
    <w:rsid w:val="00D45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c2446482-84e8-4033-99b1-ec46a68f69d0@eurprd01.prod.exchangelabs.com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cid:bada2b9d-b9e2-42a1-a2f0-64dcd2088f72@eurprd01.prod.exchangelabs.com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ales.gov.uk" TargetMode="External"/><Relationship Id="rId20" Type="http://schemas.openxmlformats.org/officeDocument/2006/relationships/image" Target="media/image6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dyffryntrannon.powys.sch.uk/" TargetMode="External"/><Relationship Id="rId23" Type="http://schemas.openxmlformats.org/officeDocument/2006/relationships/image" Target="cid:1f2377f4-3555-4691-ad13-ec2e91980305@eurprd01.prod.exchangelabs.com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wyddfa@dyffryntrannon.powys.sch.uk" TargetMode="External"/><Relationship Id="rId22" Type="http://schemas.openxmlformats.org/officeDocument/2006/relationships/image" Target="media/image8.jpeg"/><Relationship Id="rId27" Type="http://schemas.openxmlformats.org/officeDocument/2006/relationships/image" Target="cid:e8d3b577-263a-4d2d-97bb-bcec9dfe58be@eurprd01.prod.exchangelabs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3921F5A4D03B40B557C8A2FBE81218" ma:contentTypeVersion="10" ma:contentTypeDescription="Create a new document." ma:contentTypeScope="" ma:versionID="7bf1fe423e7e53e19f1e77b6e9291dc9">
  <xsd:schema xmlns:xsd="http://www.w3.org/2001/XMLSchema" xmlns:xs="http://www.w3.org/2001/XMLSchema" xmlns:p="http://schemas.microsoft.com/office/2006/metadata/properties" xmlns:ns3="d4850c37-9193-4194-9e9d-963158436fa7" targetNamespace="http://schemas.microsoft.com/office/2006/metadata/properties" ma:root="true" ma:fieldsID="c216e5783b0ecb72000067fa8e055697" ns3:_="">
    <xsd:import namespace="d4850c37-9193-4194-9e9d-963158436f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50c37-9193-4194-9e9d-963158436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C97A4-5C4A-44E7-A3CA-029AA9466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50c37-9193-4194-9e9d-963158436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841B5D-3A1F-4643-AB25-BA6D9A7698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861641-33ED-4DF4-B1F8-B64AB2519E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602BFA-4CF0-44A2-8F91-835FA9EE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295572CE</Template>
  <TotalTime>11</TotalTime>
  <Pages>20</Pages>
  <Words>5022</Words>
  <Characters>28630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winston</dc:creator>
  <cp:lastModifiedBy>Beth Jones</cp:lastModifiedBy>
  <cp:revision>4</cp:revision>
  <dcterms:created xsi:type="dcterms:W3CDTF">2020-02-07T15:24:00Z</dcterms:created>
  <dcterms:modified xsi:type="dcterms:W3CDTF">2020-02-14T16:43:00Z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0x010100313921F5A4D03B40B557C8A2FBE81218</vt:lpwstr>
  </property>
</Properties>
</file>