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786" w:rsidRDefault="00C83786" w:rsidP="00C83786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>
            <wp:extent cx="4876445" cy="7292975"/>
            <wp:effectExtent l="0" t="0" r="635" b="3175"/>
            <wp:docPr id="1" name="Picture 1" descr="Image result for welsh apps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elsh apps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1921" r="3430"/>
                    <a:stretch/>
                  </pic:blipFill>
                  <pic:spPr bwMode="auto">
                    <a:xfrm>
                      <a:off x="0" y="0"/>
                      <a:ext cx="4886212" cy="730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59D600"/>
          <w:bdr w:val="none" w:sz="0" w:space="0" w:color="auto" w:frame="1"/>
        </w:rPr>
        <w:drawing>
          <wp:inline distT="0" distB="0" distL="0" distR="0">
            <wp:extent cx="5429153" cy="7035165"/>
            <wp:effectExtent l="0" t="0" r="635" b="0"/>
            <wp:docPr id="2" name="Picture 2" descr="https://builth-wells-cp-school.j2bloggy.com/wp_domains/30326_b/wp-content/uploads/2018/05/welsh-apps-1-e1526631519788-724x1024.png">
              <a:hlinkClick xmlns:a="http://schemas.openxmlformats.org/drawingml/2006/main" r:id="rId6" tooltip="&quot;welsh apps-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ilth-wells-cp-school.j2bloggy.com/wp_domains/30326_b/wp-content/uploads/2018/05/welsh-apps-1-e1526631519788-724x1024.png">
                      <a:hlinkClick r:id="rId6" tooltip="&quot;welsh apps-1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/>
                    <a:stretch/>
                  </pic:blipFill>
                  <pic:spPr bwMode="auto">
                    <a:xfrm>
                      <a:off x="0" y="0"/>
                      <a:ext cx="5461226" cy="707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786" w:rsidSect="00C83786">
      <w:pgSz w:w="16838" w:h="11906" w:orient="landscape"/>
      <w:pgMar w:top="426" w:right="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86"/>
    <w:rsid w:val="001C1B3E"/>
    <w:rsid w:val="001C5BCE"/>
    <w:rsid w:val="00BB2D4D"/>
    <w:rsid w:val="00C83786"/>
    <w:rsid w:val="00D25D50"/>
    <w:rsid w:val="00DC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ACE92E"/>
  <w15:chartTrackingRefBased/>
  <w15:docId w15:val="{A388DD64-E8D9-4402-9562-EE16008E6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ilth-wells-cp-school.j2bloggy.com/2018/05/cymraeg-campus/cymraeg-campus-3/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ww.google.com/url?sa=i&amp;url=https%3A%2F%2Ffis.carmarthenshire.gov.wales%2Fparenting%2Fwelsh-language%2F&amp;psig=AOvVaw35qfVu10xl42Cp7eBlAyaC&amp;ust=1584552189652000&amp;source=images&amp;cd=vfe&amp;ved=0CAIQjRxqFwoTCLjB8YaDougCFQAAAAAdAAAAABAX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E55ADD99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Jones</dc:creator>
  <cp:keywords/>
  <dc:description/>
  <cp:lastModifiedBy>Beth Jones</cp:lastModifiedBy>
  <cp:revision>1</cp:revision>
  <dcterms:created xsi:type="dcterms:W3CDTF">2020-03-17T17:26:00Z</dcterms:created>
  <dcterms:modified xsi:type="dcterms:W3CDTF">2020-03-17T17:29:00Z</dcterms:modified>
</cp:coreProperties>
</file>